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3D00E0" w:rsidRPr="00CA1635" w:rsidP="00114E9A" w14:paraId="3035A19E" w14:textId="3DD6E5D0">
      <w:pPr>
        <w:pStyle w:val="Heading1"/>
        <w:ind w:right="270"/>
        <w:jc w:val="right"/>
        <w:rPr>
          <w:sz w:val="16"/>
          <w:szCs w:val="16"/>
          <w:u w:val="single"/>
        </w:rPr>
      </w:pPr>
    </w:p>
    <w:p w:rsidR="00B47D09" w:rsidRPr="008F0A30" w:rsidP="003D00E0" w14:paraId="50FE4872" w14:textId="738E2BDD">
      <w:pPr>
        <w:pStyle w:val="Heading1"/>
        <w:ind w:right="270"/>
        <w:rPr>
          <w:u w:val="single"/>
        </w:rPr>
      </w:pPr>
      <w:r w:rsidRPr="008F0A30">
        <w:rPr>
          <w:u w:val="single"/>
        </w:rPr>
        <w:t>Credential Checklist</w:t>
      </w:r>
    </w:p>
    <w:p w:rsidR="005549E9" w:rsidRPr="008F0A30" w:rsidP="004F5A7E" w14:paraId="082D35B3" w14:textId="01017AE6">
      <w:pPr>
        <w:pStyle w:val="Heading1"/>
      </w:pPr>
      <w:r w:rsidRPr="008F0A30">
        <w:rPr>
          <w:b w:val="0"/>
          <w:bCs w:val="0"/>
        </w:rPr>
        <w:t>Name:</w:t>
      </w:r>
      <w:r w:rsidRPr="008F0A30">
        <w:tab/>
      </w:r>
      <w:r w:rsidRPr="008F0A30" w:rsidR="00C257F4">
        <w:tab/>
      </w:r>
      <w:r w:rsidRPr="008F0A30">
        <w:t>PCP: N</w:t>
      </w:r>
      <w:r w:rsidRPr="008F0A30">
        <w:t>o</w:t>
      </w:r>
    </w:p>
    <w:p w:rsidR="005549E9" w:rsidRPr="008F0A30" w:rsidP="00C67394" w14:paraId="1AD5AAD3" w14:textId="30D46DE5">
      <w:pPr>
        <w:pStyle w:val="Heading1"/>
        <w:tabs>
          <w:tab w:val="left" w:pos="9000"/>
        </w:tabs>
      </w:pPr>
      <w:r w:rsidRPr="008F0A30">
        <w:rPr>
          <w:b w:val="0"/>
          <w:bCs w:val="0"/>
        </w:rPr>
        <w:t>Department/Section:</w:t>
      </w:r>
      <w:r w:rsidRPr="008F0A30">
        <w:t xml:space="preserve"> </w:t>
      </w:r>
    </w:p>
    <w:p w:rsidR="005549E9" w:rsidRPr="008F0A30" w:rsidP="004F5A7E" w14:paraId="31B94194" w14:textId="6088C7B4">
      <w:pPr>
        <w:pStyle w:val="Heading1"/>
        <w:rPr>
          <w:color w:val="1F497D" w:themeColor="text2"/>
        </w:rPr>
      </w:pPr>
      <w:r w:rsidRPr="00EC620F">
        <w:rPr>
          <w:rFonts w:ascii="TimesNewRomanPS-BoldMT" w:hAnsi="TimesNewRomanPS-BoldMT" w:cs="TimesNewRomanPS-BoldMT"/>
          <w:b w:val="0"/>
          <w:bCs w:val="0"/>
          <w:color w:val="1F497D" w:themeColor="text2"/>
        </w:rPr>
        <w:t>Specialty(</w:t>
      </w:r>
      <w:r w:rsidRPr="00EC620F">
        <w:rPr>
          <w:rFonts w:ascii="TimesNewRomanPS-BoldMT" w:hAnsi="TimesNewRomanPS-BoldMT" w:cs="TimesNewRomanPS-BoldMT"/>
          <w:b w:val="0"/>
          <w:bCs w:val="0"/>
          <w:color w:val="1F497D" w:themeColor="text2"/>
        </w:rPr>
        <w:t>ies</w:t>
      </w:r>
      <w:r w:rsidRPr="00EC620F">
        <w:rPr>
          <w:rFonts w:ascii="TimesNewRomanPS-BoldMT" w:hAnsi="TimesNewRomanPS-BoldMT" w:cs="TimesNewRomanPS-BoldMT"/>
          <w:b w:val="0"/>
          <w:bCs w:val="0"/>
          <w:color w:val="1F497D" w:themeColor="text2"/>
        </w:rPr>
        <w:t>) seeking to be credentialed in:</w:t>
      </w:r>
      <w:r w:rsidRPr="008F0A30">
        <w:rPr>
          <w:rFonts w:ascii="TimesNewRomanPS-BoldMT" w:hAnsi="TimesNewRomanPS-BoldMT" w:cs="TimesNewRomanPS-BoldMT"/>
          <w:b w:val="0"/>
          <w:bCs w:val="0"/>
          <w:color w:val="1F497D" w:themeColor="text2"/>
        </w:rPr>
        <w:t xml:space="preserve"> </w:t>
      </w:r>
    </w:p>
    <w:tbl>
      <w:tblPr>
        <w:tblStyle w:val="TableGrid"/>
        <w:tblDescription w:val="Two stacked tables: First table contains the headings with three columns of months and a final column for notes. Second calendar contains the dates for the months with a column for entering information, and the last column is for additional notes "/>
        <w:tblW w:w="11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20"/>
      </w:tblPr>
      <w:tblGrid>
        <w:gridCol w:w="3240"/>
        <w:gridCol w:w="5670"/>
        <w:gridCol w:w="630"/>
        <w:gridCol w:w="1980"/>
      </w:tblGrid>
      <w:tr w14:paraId="40292940" w14:textId="77777777" w:rsidTr="00F73900">
        <w:tblPrEx>
          <w:tblW w:w="11520" w:type="dxa"/>
          <w:tblLayout w:type="fixed"/>
          <w:tblLook w:val="0620"/>
        </w:tblPrEx>
        <w:trPr>
          <w:trHeight w:val="369"/>
        </w:trPr>
        <w:tc>
          <w:tcPr>
            <w:tcW w:w="3240" w:type="dxa"/>
            <w:shd w:val="clear" w:color="auto" w:fill="366091" w:themeFill="accent1" w:themeFillShade="BF"/>
          </w:tcPr>
          <w:p w:rsidR="00200430" w:rsidRPr="008F0A30" w:rsidP="00636E8F" w14:paraId="462E1C0C" w14:textId="208423FC">
            <w:pPr>
              <w:pStyle w:val="ColumnHeadings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366091" w:themeFill="accent1" w:themeFillShade="BF"/>
          </w:tcPr>
          <w:p w:rsidR="00200430" w:rsidRPr="00CA1635" w:rsidP="008B17EB" w14:paraId="71F6E201" w14:textId="4ADD212C">
            <w:pPr>
              <w:pStyle w:val="ColumnHeadings"/>
              <w:ind w:left="-200" w:right="-2270" w:firstLine="200"/>
              <w:jc w:val="left"/>
              <w:rPr>
                <w:sz w:val="16"/>
                <w:szCs w:val="16"/>
              </w:rPr>
            </w:pPr>
            <w:r w:rsidRPr="00CA1635">
              <w:rPr>
                <w:sz w:val="16"/>
                <w:szCs w:val="16"/>
              </w:rPr>
              <w:t xml:space="preserve">  </w:t>
            </w:r>
            <w:r w:rsidRPr="00CA1635" w:rsidR="00B118A1">
              <w:rPr>
                <w:sz w:val="16"/>
                <w:szCs w:val="16"/>
              </w:rPr>
              <w:t xml:space="preserve">                   </w:t>
            </w:r>
            <w:r w:rsidR="00CA1635">
              <w:rPr>
                <w:sz w:val="16"/>
                <w:szCs w:val="16"/>
              </w:rPr>
              <w:t xml:space="preserve">                         </w:t>
            </w:r>
            <w:r w:rsidRPr="00CA1635" w:rsidR="00DC3427">
              <w:rPr>
                <w:sz w:val="16"/>
                <w:szCs w:val="16"/>
              </w:rPr>
              <w:t xml:space="preserve"> </w:t>
            </w:r>
            <w:r w:rsidRPr="00CA1635" w:rsidR="00B118A1">
              <w:rPr>
                <w:sz w:val="16"/>
                <w:szCs w:val="16"/>
              </w:rPr>
              <w:t>Reviewer</w:t>
            </w:r>
            <w:r w:rsidR="00CB0EFF">
              <w:rPr>
                <w:sz w:val="16"/>
                <w:szCs w:val="16"/>
              </w:rPr>
              <w:t>’s</w:t>
            </w:r>
            <w:r w:rsidRPr="00CA1635" w:rsidR="00463804">
              <w:rPr>
                <w:sz w:val="16"/>
                <w:szCs w:val="16"/>
              </w:rPr>
              <w:t xml:space="preserve"> </w:t>
            </w:r>
            <w:r w:rsidRPr="00CA1635" w:rsidR="009E569A">
              <w:rPr>
                <w:sz w:val="16"/>
                <w:szCs w:val="16"/>
              </w:rPr>
              <w:t>Initial</w:t>
            </w:r>
            <w:r w:rsidRPr="00CA1635" w:rsidR="008B17EB">
              <w:rPr>
                <w:sz w:val="16"/>
                <w:szCs w:val="16"/>
              </w:rPr>
              <w:t xml:space="preserve">  </w:t>
            </w:r>
            <w:r w:rsidRPr="00CA1635" w:rsidR="0033644E">
              <w:rPr>
                <w:sz w:val="16"/>
                <w:szCs w:val="16"/>
              </w:rPr>
              <w:t xml:space="preserve">  </w:t>
            </w:r>
            <w:r w:rsidRPr="00CA1635" w:rsidR="00B118A1">
              <w:rPr>
                <w:sz w:val="16"/>
                <w:szCs w:val="16"/>
              </w:rPr>
              <w:t xml:space="preserve"> </w:t>
            </w:r>
            <w:r w:rsidRPr="00CA1635" w:rsidR="009E569A">
              <w:rPr>
                <w:sz w:val="16"/>
                <w:szCs w:val="16"/>
              </w:rPr>
              <w:t>Date Verified</w:t>
            </w:r>
          </w:p>
        </w:tc>
        <w:tc>
          <w:tcPr>
            <w:tcW w:w="630" w:type="dxa"/>
            <w:shd w:val="clear" w:color="auto" w:fill="366091" w:themeFill="accent1" w:themeFillShade="BF"/>
          </w:tcPr>
          <w:p w:rsidR="00200430" w:rsidRPr="008F0A30" w:rsidP="005549E9" w14:paraId="274944EA" w14:textId="3EB5F03C">
            <w:pPr>
              <w:pStyle w:val="ColumnHeadings"/>
              <w:ind w:left="-380" w:firstLine="90"/>
              <w:rPr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366091" w:themeFill="accent1" w:themeFillShade="BF"/>
          </w:tcPr>
          <w:p w:rsidR="00200430" w:rsidRPr="008F0A30" w:rsidP="005549E9" w14:paraId="40E584EC" w14:textId="3D34584B">
            <w:pPr>
              <w:pStyle w:val="ColumnHeadings"/>
              <w:ind w:right="500"/>
              <w:rPr>
                <w:sz w:val="28"/>
                <w:szCs w:val="28"/>
              </w:rPr>
            </w:pPr>
          </w:p>
        </w:tc>
      </w:tr>
    </w:tbl>
    <w:tbl>
      <w:tblPr>
        <w:tblStyle w:val="Content"/>
        <w:tblDescription w:val="Two stacked tables: First table contains the headings with three columns of months and a final column for notes. Second calendar contains the dates for the months with a column for entering information, and the last column is for additional notes "/>
        <w:tblW w:w="11880" w:type="dxa"/>
        <w:tblLayout w:type="fixed"/>
        <w:tblLook w:val="0620"/>
      </w:tblPr>
      <w:tblGrid>
        <w:gridCol w:w="508"/>
        <w:gridCol w:w="4802"/>
        <w:gridCol w:w="524"/>
        <w:gridCol w:w="1186"/>
        <w:gridCol w:w="4860"/>
      </w:tblGrid>
      <w:tr w14:paraId="048E6025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DA264F" w:rsidRPr="00A12D0F" w:rsidP="00940A7F" w14:paraId="06205C16" w14:textId="77777777">
            <w:pPr>
              <w:pStyle w:val="Dates"/>
            </w:pPr>
            <w:r w:rsidRPr="00A12D0F">
              <w:t>1</w:t>
            </w:r>
          </w:p>
        </w:tc>
        <w:tc>
          <w:tcPr>
            <w:tcW w:w="4802" w:type="dxa"/>
          </w:tcPr>
          <w:p w:rsidR="00DA264F" w:rsidRPr="00A12D0F" w:rsidP="00940A7F" w14:paraId="227977AF" w14:textId="521487AA">
            <w:pPr>
              <w:pStyle w:val="Lines"/>
              <w:rPr>
                <w:b/>
                <w:bCs/>
              </w:rPr>
            </w:pPr>
            <w:r w:rsidRPr="00A12D0F">
              <w:t xml:space="preserve">Signature Date on YM application:  </w:t>
            </w:r>
            <w:r w:rsidRPr="00273A9D" w:rsidR="00273A9D">
              <w:rPr>
                <w:b/>
                <w:bCs/>
              </w:rPr>
              <w:t>01</w:t>
            </w:r>
            <w:r w:rsidRPr="00A12D0F" w:rsidR="00D14071">
              <w:rPr>
                <w:b/>
                <w:bCs/>
              </w:rPr>
              <w:t>/</w:t>
            </w:r>
            <w:r w:rsidR="00273A9D">
              <w:rPr>
                <w:b/>
                <w:bCs/>
              </w:rPr>
              <w:t>0</w:t>
            </w:r>
            <w:r w:rsidRPr="00A12D0F" w:rsidR="00D14071">
              <w:rPr>
                <w:b/>
                <w:bCs/>
              </w:rPr>
              <w:t>1/202</w:t>
            </w:r>
            <w:r w:rsidR="00273A9D">
              <w:rPr>
                <w:b/>
                <w:bCs/>
              </w:rPr>
              <w:t>4</w:t>
            </w:r>
          </w:p>
        </w:tc>
        <w:tc>
          <w:tcPr>
            <w:tcW w:w="524" w:type="dxa"/>
          </w:tcPr>
          <w:p w:rsidR="00DA264F" w:rsidRPr="00A12D0F" w:rsidP="00940A7F" w14:paraId="28F13730" w14:textId="6AA8FB0A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DA264F" w:rsidRPr="00A12D0F" w:rsidP="00940A7F" w14:paraId="48DEF245" w14:textId="0AF05B6B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DA264F" w:rsidRPr="00F73900" w:rsidP="00940A7F" w14:paraId="0F5D2CDA" w14:textId="14C2F55B">
            <w:pPr>
              <w:pStyle w:val="Lines"/>
            </w:pPr>
          </w:p>
        </w:tc>
      </w:tr>
      <w:tr w14:paraId="3AFD495B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3F06B6" w:rsidRPr="00A12D0F" w:rsidP="003F06B6" w14:paraId="650B20B7" w14:textId="77777777">
            <w:pPr>
              <w:pStyle w:val="Dates"/>
            </w:pPr>
            <w:r w:rsidRPr="00A12D0F">
              <w:t>2</w:t>
            </w:r>
          </w:p>
        </w:tc>
        <w:tc>
          <w:tcPr>
            <w:tcW w:w="4802" w:type="dxa"/>
          </w:tcPr>
          <w:p w:rsidR="003F06B6" w:rsidRPr="00A12D0F" w:rsidP="003F06B6" w14:paraId="76F2EBF0" w14:textId="32603E49">
            <w:pPr>
              <w:pStyle w:val="Lines"/>
              <w:rPr>
                <w:b/>
                <w:bCs/>
              </w:rPr>
            </w:pPr>
            <w:r w:rsidRPr="00A12D0F">
              <w:t xml:space="preserve">Date Provider Profile signed: </w:t>
            </w:r>
            <w:r w:rsidR="00273A9D">
              <w:rPr>
                <w:b/>
                <w:bCs/>
              </w:rPr>
              <w:t>01/01/2024</w:t>
            </w:r>
          </w:p>
        </w:tc>
        <w:tc>
          <w:tcPr>
            <w:tcW w:w="524" w:type="dxa"/>
          </w:tcPr>
          <w:p w:rsidR="003F06B6" w:rsidRPr="00A12D0F" w:rsidP="003F06B6" w14:paraId="60523FC3" w14:textId="0F89DF7F">
            <w:pPr>
              <w:pStyle w:val="Dates"/>
            </w:pPr>
            <w:r>
              <w:t>TB</w:t>
            </w:r>
          </w:p>
        </w:tc>
        <w:tc>
          <w:tcPr>
            <w:tcW w:w="1186" w:type="dxa"/>
          </w:tcPr>
          <w:p w:rsidR="003F06B6" w:rsidRPr="00A12D0F" w:rsidP="003F06B6" w14:paraId="4E64F321" w14:textId="0D90E6BB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3F06B6" w:rsidRPr="00F73900" w:rsidP="003F06B6" w14:paraId="745D511A" w14:textId="07FD735C">
            <w:pPr>
              <w:pStyle w:val="Lines"/>
              <w:ind w:right="-20"/>
            </w:pPr>
          </w:p>
        </w:tc>
      </w:tr>
      <w:tr w14:paraId="18DE2CD1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3F06B6" w:rsidRPr="00A12D0F" w:rsidP="003F06B6" w14:paraId="21F40C17" w14:textId="77777777">
            <w:pPr>
              <w:pStyle w:val="Dates"/>
            </w:pPr>
            <w:r w:rsidRPr="00A12D0F">
              <w:t>3</w:t>
            </w:r>
          </w:p>
        </w:tc>
        <w:tc>
          <w:tcPr>
            <w:tcW w:w="4802" w:type="dxa"/>
          </w:tcPr>
          <w:p w:rsidR="003F06B6" w:rsidRPr="00A12D0F" w:rsidP="003F06B6" w14:paraId="2A8094A4" w14:textId="66EAAA43">
            <w:pPr>
              <w:pStyle w:val="Lines"/>
            </w:pPr>
            <w:r w:rsidRPr="00A12D0F">
              <w:t xml:space="preserve">Physical and mental health status concerns?  </w:t>
            </w:r>
            <w:r w:rsidRPr="00A12D0F">
              <w:rPr>
                <w:b/>
                <w:bCs/>
                <w:color w:val="1F497D" w:themeColor="text2"/>
              </w:rPr>
              <w:t>No</w:t>
            </w:r>
          </w:p>
        </w:tc>
        <w:tc>
          <w:tcPr>
            <w:tcW w:w="524" w:type="dxa"/>
          </w:tcPr>
          <w:p w:rsidR="003F06B6" w:rsidRPr="00A12D0F" w:rsidP="003F06B6" w14:paraId="21D31998" w14:textId="6CD434C8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3F06B6" w:rsidRPr="00A12D0F" w:rsidP="003F06B6" w14:paraId="3A8990AB" w14:textId="299D2B3F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3F06B6" w:rsidRPr="00F73900" w:rsidP="003F06B6" w14:paraId="65B62CB6" w14:textId="57C41FF3">
            <w:pPr>
              <w:pStyle w:val="Lines"/>
            </w:pPr>
          </w:p>
        </w:tc>
      </w:tr>
      <w:tr w14:paraId="46240A18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3F06B6" w:rsidRPr="00A12D0F" w:rsidP="003F06B6" w14:paraId="1E6A1A94" w14:textId="77777777">
            <w:pPr>
              <w:pStyle w:val="Dates"/>
            </w:pPr>
            <w:r w:rsidRPr="00A12D0F">
              <w:t>4</w:t>
            </w:r>
          </w:p>
        </w:tc>
        <w:tc>
          <w:tcPr>
            <w:tcW w:w="4802" w:type="dxa"/>
          </w:tcPr>
          <w:p w:rsidR="003F06B6" w:rsidRPr="00A12D0F" w:rsidP="003F06B6" w14:paraId="678A72A2" w14:textId="53EC5985">
            <w:pPr>
              <w:pStyle w:val="Lines"/>
            </w:pPr>
            <w:r w:rsidRPr="00A12D0F">
              <w:t xml:space="preserve">Chemical dependency/substance abuse? </w:t>
            </w:r>
            <w:r w:rsidRPr="00A12D0F">
              <w:rPr>
                <w:b/>
                <w:bCs/>
              </w:rPr>
              <w:t>No</w:t>
            </w:r>
          </w:p>
        </w:tc>
        <w:tc>
          <w:tcPr>
            <w:tcW w:w="524" w:type="dxa"/>
          </w:tcPr>
          <w:p w:rsidR="003F06B6" w:rsidRPr="00A12D0F" w:rsidP="003F06B6" w14:paraId="455CAD02" w14:textId="4195587D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3F06B6" w:rsidRPr="00A12D0F" w:rsidP="003F06B6" w14:paraId="0F65FEBF" w14:textId="7EC6BF13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3F06B6" w:rsidRPr="00F73900" w:rsidP="003F06B6" w14:paraId="1F100F34" w14:textId="5B702FCE">
            <w:pPr>
              <w:pStyle w:val="Lines"/>
            </w:pPr>
          </w:p>
        </w:tc>
      </w:tr>
      <w:tr w14:paraId="4EA58AFB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3F06B6" w:rsidRPr="00A12D0F" w:rsidP="003F06B6" w14:paraId="6FA40A24" w14:textId="77777777">
            <w:pPr>
              <w:pStyle w:val="Dates"/>
            </w:pPr>
            <w:r w:rsidRPr="00A12D0F">
              <w:t>5</w:t>
            </w:r>
          </w:p>
        </w:tc>
        <w:tc>
          <w:tcPr>
            <w:tcW w:w="4802" w:type="dxa"/>
          </w:tcPr>
          <w:p w:rsidR="003F06B6" w:rsidRPr="00A12D0F" w:rsidP="003F06B6" w14:paraId="0325F59A" w14:textId="2827AB54">
            <w:pPr>
              <w:pStyle w:val="Lines"/>
            </w:pPr>
            <w:r w:rsidRPr="00A12D0F">
              <w:t xml:space="preserve">Any loss of license or felony convictions? </w:t>
            </w:r>
            <w:r w:rsidRPr="00A12D0F">
              <w:rPr>
                <w:b/>
                <w:bCs/>
              </w:rPr>
              <w:t>No</w:t>
            </w:r>
          </w:p>
        </w:tc>
        <w:tc>
          <w:tcPr>
            <w:tcW w:w="524" w:type="dxa"/>
          </w:tcPr>
          <w:p w:rsidR="003F06B6" w:rsidRPr="00A12D0F" w:rsidP="003F06B6" w14:paraId="624BC56C" w14:textId="0AE82475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3F06B6" w:rsidRPr="00A12D0F" w:rsidP="003F06B6" w14:paraId="0FE1AE16" w14:textId="3E69E018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3F06B6" w:rsidRPr="00F73900" w:rsidP="003F06B6" w14:paraId="76A5B88A" w14:textId="0BE013A0">
            <w:pPr>
              <w:pStyle w:val="Lines"/>
            </w:pPr>
          </w:p>
        </w:tc>
      </w:tr>
      <w:tr w14:paraId="5CF224E6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3F06B6" w:rsidRPr="00A12D0F" w:rsidP="003F06B6" w14:paraId="3FD19AF9" w14:textId="77777777">
            <w:pPr>
              <w:pStyle w:val="Dates"/>
            </w:pPr>
            <w:r w:rsidRPr="00A12D0F">
              <w:t>6</w:t>
            </w:r>
          </w:p>
        </w:tc>
        <w:tc>
          <w:tcPr>
            <w:tcW w:w="4802" w:type="dxa"/>
          </w:tcPr>
          <w:p w:rsidR="003F06B6" w:rsidRPr="00A12D0F" w:rsidP="003F06B6" w14:paraId="6733097D" w14:textId="59499B70">
            <w:pPr>
              <w:pStyle w:val="Lines"/>
            </w:pPr>
            <w:r w:rsidRPr="00A12D0F">
              <w:t xml:space="preserve">Any loss or limitation of privileges or discipline? </w:t>
            </w:r>
            <w:r w:rsidRPr="00A12D0F">
              <w:rPr>
                <w:b/>
                <w:bCs/>
              </w:rPr>
              <w:t xml:space="preserve">No </w:t>
            </w:r>
          </w:p>
        </w:tc>
        <w:tc>
          <w:tcPr>
            <w:tcW w:w="524" w:type="dxa"/>
          </w:tcPr>
          <w:p w:rsidR="003F06B6" w:rsidRPr="00A12D0F" w:rsidP="003F06B6" w14:paraId="2BFFE1BE" w14:textId="3EE257B6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3F06B6" w:rsidRPr="00A12D0F" w:rsidP="003F06B6" w14:paraId="12840DFE" w14:textId="7AD0FC3E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3F06B6" w:rsidRPr="00F73900" w:rsidP="003F06B6" w14:paraId="7BD95DD8" w14:textId="2F545CB4">
            <w:pPr>
              <w:pStyle w:val="Lines"/>
            </w:pPr>
          </w:p>
        </w:tc>
      </w:tr>
      <w:tr w14:paraId="519644C2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3F06B6" w:rsidRPr="00A12D0F" w:rsidP="003F06B6" w14:paraId="507E6817" w14:textId="77777777">
            <w:pPr>
              <w:pStyle w:val="Dates"/>
            </w:pPr>
            <w:r w:rsidRPr="00A12D0F">
              <w:t>7</w:t>
            </w:r>
          </w:p>
        </w:tc>
        <w:tc>
          <w:tcPr>
            <w:tcW w:w="4802" w:type="dxa"/>
          </w:tcPr>
          <w:p w:rsidR="003F06B6" w:rsidRPr="00A12D0F" w:rsidP="003F06B6" w14:paraId="1C6C20B6" w14:textId="1D0E6794">
            <w:pPr>
              <w:pStyle w:val="Lines"/>
            </w:pPr>
            <w:r w:rsidRPr="00A12D0F">
              <w:t>Any professional liability claims history?</w:t>
            </w:r>
            <w:r w:rsidR="00495973">
              <w:t xml:space="preserve"> </w:t>
            </w:r>
            <w:r w:rsidR="00495973">
              <w:rPr>
                <w:b/>
                <w:bCs/>
              </w:rPr>
              <w:t xml:space="preserve">Yes or </w:t>
            </w:r>
            <w:r w:rsidR="00495973">
              <w:rPr>
                <w:b/>
                <w:bCs/>
              </w:rPr>
              <w:t>No</w:t>
            </w:r>
          </w:p>
        </w:tc>
        <w:tc>
          <w:tcPr>
            <w:tcW w:w="524" w:type="dxa"/>
          </w:tcPr>
          <w:p w:rsidR="003F06B6" w:rsidRPr="00A12D0F" w:rsidP="003F06B6" w14:paraId="7B2F9E3C" w14:textId="5121F13C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3F06B6" w:rsidRPr="00A12D0F" w:rsidP="003F06B6" w14:paraId="6CD665DF" w14:textId="1226EFFA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3F06B6" w:rsidRPr="00F73900" w:rsidP="003F06B6" w14:paraId="32F3E49E" w14:textId="30B068C3">
            <w:pPr>
              <w:pStyle w:val="Lines"/>
            </w:pPr>
          </w:p>
        </w:tc>
      </w:tr>
      <w:tr w14:paraId="28F03250" w14:textId="77777777" w:rsidTr="00F73900">
        <w:tblPrEx>
          <w:tblW w:w="11880" w:type="dxa"/>
          <w:tblLayout w:type="fixed"/>
          <w:tblLook w:val="0620"/>
        </w:tblPrEx>
        <w:trPr>
          <w:trHeight w:hRule="exact" w:val="342"/>
        </w:trPr>
        <w:tc>
          <w:tcPr>
            <w:tcW w:w="508" w:type="dxa"/>
          </w:tcPr>
          <w:p w:rsidR="003F06B6" w:rsidRPr="00A12D0F" w:rsidP="003F06B6" w14:paraId="0CD8ABA2" w14:textId="77777777">
            <w:pPr>
              <w:pStyle w:val="Dates"/>
            </w:pPr>
            <w:r w:rsidRPr="00A12D0F">
              <w:t>8</w:t>
            </w:r>
          </w:p>
        </w:tc>
        <w:tc>
          <w:tcPr>
            <w:tcW w:w="4802" w:type="dxa"/>
          </w:tcPr>
          <w:p w:rsidR="003F06B6" w:rsidRPr="00A12D0F" w:rsidP="003F06B6" w14:paraId="6F3D2191" w14:textId="1B4ECD82">
            <w:pPr>
              <w:pStyle w:val="Lines"/>
              <w:rPr>
                <w:b/>
                <w:bCs/>
              </w:rPr>
            </w:pPr>
            <w:r w:rsidRPr="00A12D0F">
              <w:t xml:space="preserve">Attestation to correct/complete application? </w:t>
            </w:r>
            <w:r w:rsidRPr="00A12D0F">
              <w:rPr>
                <w:b/>
                <w:bCs/>
              </w:rPr>
              <w:t>Yes</w:t>
            </w:r>
          </w:p>
        </w:tc>
        <w:tc>
          <w:tcPr>
            <w:tcW w:w="524" w:type="dxa"/>
          </w:tcPr>
          <w:p w:rsidR="003F06B6" w:rsidRPr="00A12D0F" w:rsidP="003F06B6" w14:paraId="173DAEF7" w14:textId="42692930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3F06B6" w:rsidRPr="00A12D0F" w:rsidP="003F06B6" w14:paraId="346DF3CD" w14:textId="0784F13A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3F06B6" w:rsidRPr="00F73900" w:rsidP="003F06B6" w14:paraId="5E8ED78D" w14:textId="53504824">
            <w:pPr>
              <w:pStyle w:val="Lines"/>
            </w:pPr>
          </w:p>
        </w:tc>
      </w:tr>
      <w:tr w14:paraId="5C91676F" w14:textId="77777777" w:rsidTr="00F73900">
        <w:tblPrEx>
          <w:tblW w:w="11880" w:type="dxa"/>
          <w:tblLayout w:type="fixed"/>
          <w:tblLook w:val="0620"/>
        </w:tblPrEx>
        <w:trPr>
          <w:trHeight w:hRule="exact" w:val="342"/>
        </w:trPr>
        <w:tc>
          <w:tcPr>
            <w:tcW w:w="508" w:type="dxa"/>
          </w:tcPr>
          <w:p w:rsidR="0005487F" w:rsidRPr="00A12D0F" w:rsidP="003F06B6" w14:paraId="67907EEF" w14:textId="30025854">
            <w:pPr>
              <w:pStyle w:val="Dates"/>
            </w:pPr>
            <w:r>
              <w:t>9</w:t>
            </w:r>
          </w:p>
        </w:tc>
        <w:tc>
          <w:tcPr>
            <w:tcW w:w="4802" w:type="dxa"/>
          </w:tcPr>
          <w:p w:rsidR="0005487F" w:rsidRPr="00A12D0F" w:rsidP="003F06B6" w14:paraId="2D628592" w14:textId="7A8D9FF6">
            <w:pPr>
              <w:pStyle w:val="Lines"/>
            </w:pPr>
            <w:r w:rsidRPr="00A12D0F">
              <w:t xml:space="preserve">Reviewed OIG Sanction/Debarred Report: </w:t>
            </w:r>
            <w:r w:rsidRPr="00A12D0F">
              <w:rPr>
                <w:b/>
                <w:bCs/>
              </w:rPr>
              <w:t>Yes</w:t>
            </w:r>
          </w:p>
        </w:tc>
        <w:tc>
          <w:tcPr>
            <w:tcW w:w="524" w:type="dxa"/>
          </w:tcPr>
          <w:p w:rsidR="0005487F" w:rsidRPr="00A12D0F" w:rsidP="003F06B6" w14:paraId="37AAF759" w14:textId="082092B4">
            <w:pPr>
              <w:pStyle w:val="Dates"/>
            </w:pPr>
            <w:r>
              <w:t>TB</w:t>
            </w:r>
          </w:p>
        </w:tc>
        <w:tc>
          <w:tcPr>
            <w:tcW w:w="1186" w:type="dxa"/>
          </w:tcPr>
          <w:p w:rsidR="0005487F" w:rsidRPr="00A12D0F" w:rsidP="003F06B6" w14:paraId="34DFEBD9" w14:textId="77777777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3F06B6" w14:paraId="0D67A77F" w14:textId="411AC4C0">
            <w:pPr>
              <w:pStyle w:val="Lines"/>
            </w:pPr>
            <w:r w:rsidRPr="00F73900">
              <w:t>www.visualcompliance.com</w:t>
            </w:r>
          </w:p>
        </w:tc>
      </w:tr>
      <w:tr w14:paraId="2FA1A8FF" w14:textId="77777777" w:rsidTr="00F73900">
        <w:tblPrEx>
          <w:tblW w:w="11880" w:type="dxa"/>
          <w:tblLayout w:type="fixed"/>
          <w:tblLook w:val="0620"/>
        </w:tblPrEx>
        <w:trPr>
          <w:trHeight w:hRule="exact" w:val="342"/>
        </w:trPr>
        <w:tc>
          <w:tcPr>
            <w:tcW w:w="508" w:type="dxa"/>
          </w:tcPr>
          <w:p w:rsidR="0005487F" w:rsidRPr="00A12D0F" w:rsidP="003F06B6" w14:paraId="1787A9E4" w14:textId="65036B5A">
            <w:pPr>
              <w:pStyle w:val="Dates"/>
            </w:pPr>
            <w:r>
              <w:t>10</w:t>
            </w:r>
          </w:p>
        </w:tc>
        <w:tc>
          <w:tcPr>
            <w:tcW w:w="4802" w:type="dxa"/>
          </w:tcPr>
          <w:p w:rsidR="0005487F" w:rsidRPr="00A12D0F" w:rsidP="003F06B6" w14:paraId="4A8D4361" w14:textId="2EA4962A">
            <w:pPr>
              <w:pStyle w:val="Lines"/>
            </w:pPr>
            <w:r w:rsidRPr="00A12D0F">
              <w:t xml:space="preserve">Reviewed Medicare Opt-Out Report: </w:t>
            </w:r>
            <w:r w:rsidRPr="00A12D0F">
              <w:rPr>
                <w:b/>
                <w:bCs/>
              </w:rPr>
              <w:t>Yes</w:t>
            </w:r>
          </w:p>
        </w:tc>
        <w:tc>
          <w:tcPr>
            <w:tcW w:w="524" w:type="dxa"/>
          </w:tcPr>
          <w:p w:rsidR="0005487F" w:rsidRPr="00A12D0F" w:rsidP="003F06B6" w14:paraId="285ECFE2" w14:textId="36E6BB0C">
            <w:pPr>
              <w:pStyle w:val="Dates"/>
            </w:pPr>
            <w:r>
              <w:t>TB</w:t>
            </w:r>
          </w:p>
        </w:tc>
        <w:tc>
          <w:tcPr>
            <w:tcW w:w="1186" w:type="dxa"/>
          </w:tcPr>
          <w:p w:rsidR="0005487F" w:rsidRPr="00A12D0F" w:rsidP="003F06B6" w14:paraId="5859DD4D" w14:textId="77777777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3F06B6" w14:paraId="0A8BC8C3" w14:textId="3AFAD982">
            <w:pPr>
              <w:pStyle w:val="Lines"/>
            </w:pPr>
            <w:r w:rsidRPr="00F73900">
              <w:t>www.visualcompliance.com</w:t>
            </w:r>
          </w:p>
        </w:tc>
      </w:tr>
      <w:tr w14:paraId="13CDB6FA" w14:textId="77777777" w:rsidTr="00F73900">
        <w:tblPrEx>
          <w:tblW w:w="11880" w:type="dxa"/>
          <w:tblLayout w:type="fixed"/>
          <w:tblLook w:val="0620"/>
        </w:tblPrEx>
        <w:trPr>
          <w:trHeight w:hRule="exact" w:val="342"/>
        </w:trPr>
        <w:tc>
          <w:tcPr>
            <w:tcW w:w="508" w:type="dxa"/>
          </w:tcPr>
          <w:p w:rsidR="0005487F" w:rsidRPr="00A12D0F" w:rsidP="0005487F" w14:paraId="191BE3AD" w14:textId="4F3A378F">
            <w:pPr>
              <w:pStyle w:val="Dates"/>
            </w:pPr>
            <w:r>
              <w:t>11</w:t>
            </w:r>
          </w:p>
        </w:tc>
        <w:tc>
          <w:tcPr>
            <w:tcW w:w="4802" w:type="dxa"/>
          </w:tcPr>
          <w:p w:rsidR="0005487F" w:rsidRPr="00A12D0F" w:rsidP="0005487F" w14:paraId="5DFA239C" w14:textId="226CEE94">
            <w:pPr>
              <w:pStyle w:val="Lines"/>
            </w:pPr>
            <w:r w:rsidRPr="00A12D0F">
              <w:t xml:space="preserve">Reviewed CMS Preclusion List: </w:t>
            </w:r>
            <w:r w:rsidRPr="00A12D0F">
              <w:rPr>
                <w:b/>
                <w:bCs/>
              </w:rPr>
              <w:t>Yes</w:t>
            </w:r>
          </w:p>
        </w:tc>
        <w:tc>
          <w:tcPr>
            <w:tcW w:w="524" w:type="dxa"/>
          </w:tcPr>
          <w:p w:rsidR="0005487F" w:rsidRPr="00A12D0F" w:rsidP="0005487F" w14:paraId="6035079D" w14:textId="11CFF365">
            <w:pPr>
              <w:pStyle w:val="Dates"/>
            </w:pPr>
            <w:r>
              <w:t>TB</w:t>
            </w:r>
          </w:p>
        </w:tc>
        <w:tc>
          <w:tcPr>
            <w:tcW w:w="1186" w:type="dxa"/>
          </w:tcPr>
          <w:p w:rsidR="0005487F" w:rsidRPr="00A12D0F" w:rsidP="0005487F" w14:paraId="6D71FA1C" w14:textId="77777777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4894E97A" w14:textId="44772F50">
            <w:pPr>
              <w:pStyle w:val="Lines"/>
            </w:pPr>
            <w:r w:rsidRPr="00F73900">
              <w:t>www.visualcompliance.com</w:t>
            </w:r>
          </w:p>
        </w:tc>
      </w:tr>
      <w:tr w14:paraId="1F1B9DDD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15D2B9B9" w14:textId="5D3E1209">
            <w:pPr>
              <w:pStyle w:val="Dates"/>
            </w:pPr>
            <w:r w:rsidRPr="00A12D0F">
              <w:t>1</w:t>
            </w:r>
            <w:r w:rsidR="009C6D7D">
              <w:t>2</w:t>
            </w:r>
          </w:p>
        </w:tc>
        <w:tc>
          <w:tcPr>
            <w:tcW w:w="4802" w:type="dxa"/>
          </w:tcPr>
          <w:p w:rsidR="0005487F" w:rsidRPr="00A12D0F" w:rsidP="0005487F" w14:paraId="502B9AB7" w14:textId="51B3F449">
            <w:pPr>
              <w:pStyle w:val="Lines"/>
              <w:rPr>
                <w:b/>
                <w:bCs/>
              </w:rPr>
            </w:pPr>
            <w:r w:rsidRPr="006336A6">
              <w:t>NPI#</w:t>
            </w:r>
          </w:p>
        </w:tc>
        <w:tc>
          <w:tcPr>
            <w:tcW w:w="524" w:type="dxa"/>
          </w:tcPr>
          <w:p w:rsidR="0005487F" w:rsidRPr="00A12D0F" w:rsidP="0005487F" w14:paraId="33DB3446" w14:textId="2D0E6503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05487F" w:rsidRPr="00A12D0F" w:rsidP="0005487F" w14:paraId="7B713A71" w14:textId="1E130E22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274BB997" w14:textId="53B701D6">
            <w:pPr>
              <w:pStyle w:val="Lines"/>
              <w:ind w:right="-110"/>
            </w:pPr>
            <w:r w:rsidRPr="00D07BB8">
              <w:t>https://nppes.cms.hhs.gov/#/</w:t>
            </w:r>
          </w:p>
        </w:tc>
      </w:tr>
      <w:tr w14:paraId="3B9DF0D5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0183F01F" w14:textId="70631591">
            <w:pPr>
              <w:pStyle w:val="Dates"/>
            </w:pPr>
            <w:r w:rsidRPr="00A12D0F">
              <w:t>1</w:t>
            </w:r>
            <w:r>
              <w:t>3</w:t>
            </w:r>
          </w:p>
        </w:tc>
        <w:tc>
          <w:tcPr>
            <w:tcW w:w="4802" w:type="dxa"/>
          </w:tcPr>
          <w:p w:rsidR="0005487F" w:rsidRPr="00A12D0F" w:rsidP="0005487F" w14:paraId="3D9F77A7" w14:textId="1AA85AED">
            <w:pPr>
              <w:pStyle w:val="Lines"/>
            </w:pPr>
            <w:r w:rsidRPr="00A12D0F">
              <w:t>Connecticut License</w:t>
            </w:r>
            <w:r w:rsidRPr="00A12D0F">
              <w:t>#</w:t>
            </w:r>
            <w:r w:rsidRPr="00A12D0F">
              <w:rPr>
                <w:b/>
                <w:bCs/>
              </w:rPr>
              <w:t xml:space="preserve"> </w:t>
            </w:r>
            <w:r w:rsidRPr="00A12D0F">
              <w:t xml:space="preserve"> –</w:t>
            </w:r>
            <w:r w:rsidRPr="00A12D0F">
              <w:t xml:space="preserve"> Expires:  </w:t>
            </w:r>
          </w:p>
        </w:tc>
        <w:tc>
          <w:tcPr>
            <w:tcW w:w="524" w:type="dxa"/>
          </w:tcPr>
          <w:p w:rsidR="0005487F" w:rsidRPr="00A12D0F" w:rsidP="0005487F" w14:paraId="29BE29D2" w14:textId="412627EC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05487F" w:rsidRPr="00A12D0F" w:rsidP="0005487F" w14:paraId="7F572EA8" w14:textId="02A60719">
            <w:pPr>
              <w:pStyle w:val="Lines"/>
            </w:pPr>
            <w:r>
              <w:t>01/01/2024</w:t>
            </w: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7D799033" w14:textId="1B262771">
            <w:pPr>
              <w:pStyle w:val="Lines"/>
            </w:pPr>
            <w:r w:rsidRPr="00F73900">
              <w:t>https://www.elicense.ct.gov</w:t>
            </w:r>
          </w:p>
        </w:tc>
      </w:tr>
      <w:tr w14:paraId="46CCB1A7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352D0268" w14:textId="2A25618F">
            <w:pPr>
              <w:pStyle w:val="Dates"/>
            </w:pPr>
            <w:r w:rsidRPr="00A12D0F">
              <w:t>1</w:t>
            </w:r>
            <w:r>
              <w:t>4</w:t>
            </w:r>
          </w:p>
        </w:tc>
        <w:tc>
          <w:tcPr>
            <w:tcW w:w="4802" w:type="dxa"/>
          </w:tcPr>
          <w:p w:rsidR="0005487F" w:rsidRPr="00A12D0F" w:rsidP="0005487F" w14:paraId="1AC22042" w14:textId="4FB6ABF3">
            <w:pPr>
              <w:pStyle w:val="Lines"/>
            </w:pPr>
            <w:r w:rsidRPr="00A12D0F">
              <w:t xml:space="preserve">CT Controlled Subs Reg# - Expires: </w:t>
            </w:r>
          </w:p>
        </w:tc>
        <w:tc>
          <w:tcPr>
            <w:tcW w:w="524" w:type="dxa"/>
          </w:tcPr>
          <w:p w:rsidR="0005487F" w:rsidRPr="00A12D0F" w:rsidP="0005487F" w14:paraId="245C3A9A" w14:textId="28FCFDF9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05487F" w:rsidRPr="00A12D0F" w:rsidP="0005487F" w14:paraId="0140E963" w14:textId="02CADA0E">
            <w:pPr>
              <w:pStyle w:val="Lines"/>
            </w:pPr>
            <w:r>
              <w:t>01/01/2024</w:t>
            </w: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08D0A167" w14:textId="1F36FA1F">
            <w:pPr>
              <w:pStyle w:val="Lines"/>
            </w:pPr>
            <w:r w:rsidRPr="00F73900">
              <w:t>https://www.elicense.ct.gov</w:t>
            </w:r>
          </w:p>
        </w:tc>
      </w:tr>
      <w:tr w14:paraId="7B424987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35C82737" w14:textId="18B25280">
            <w:pPr>
              <w:pStyle w:val="Dates"/>
            </w:pPr>
            <w:r w:rsidRPr="00A12D0F">
              <w:t>1</w:t>
            </w:r>
            <w:r>
              <w:t>5</w:t>
            </w:r>
          </w:p>
        </w:tc>
        <w:tc>
          <w:tcPr>
            <w:tcW w:w="4802" w:type="dxa"/>
          </w:tcPr>
          <w:p w:rsidR="0005487F" w:rsidRPr="00A12D0F" w:rsidP="0005487F" w14:paraId="5A9530C3" w14:textId="16415062">
            <w:pPr>
              <w:pStyle w:val="Lines"/>
            </w:pPr>
            <w:r w:rsidRPr="00A12D0F">
              <w:t>Federal DEA # – Expires:</w:t>
            </w:r>
          </w:p>
        </w:tc>
        <w:tc>
          <w:tcPr>
            <w:tcW w:w="524" w:type="dxa"/>
          </w:tcPr>
          <w:p w:rsidR="0005487F" w:rsidRPr="00A12D0F" w:rsidP="0005487F" w14:paraId="287C8321" w14:textId="55C88EEE">
            <w:pPr>
              <w:pStyle w:val="Dates"/>
              <w:jc w:val="center"/>
            </w:pPr>
            <w:r w:rsidRPr="00A12D0F">
              <w:t xml:space="preserve">  TB</w:t>
            </w:r>
          </w:p>
        </w:tc>
        <w:tc>
          <w:tcPr>
            <w:tcW w:w="1186" w:type="dxa"/>
          </w:tcPr>
          <w:p w:rsidR="0005487F" w:rsidRPr="00A12D0F" w:rsidP="0005487F" w14:paraId="4BBF5E1B" w14:textId="78447CE9">
            <w:pPr>
              <w:pStyle w:val="Lines"/>
            </w:pPr>
            <w:r>
              <w:t>01/01/2024</w:t>
            </w: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6B140CF7" w14:textId="2B3B5BA1">
            <w:pPr>
              <w:pStyle w:val="Lines"/>
            </w:pPr>
            <w:r w:rsidRPr="00F73900">
              <w:t>https://www.deadiversion.usdoj.gov</w:t>
            </w:r>
          </w:p>
        </w:tc>
      </w:tr>
      <w:tr w14:paraId="1533D688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C12A18" w:rsidRPr="00A12D0F" w:rsidP="0005487F" w14:paraId="7B83A02B" w14:textId="7A7AEA76">
            <w:pPr>
              <w:pStyle w:val="Dates"/>
            </w:pPr>
            <w:r>
              <w:t>16</w:t>
            </w:r>
          </w:p>
        </w:tc>
        <w:tc>
          <w:tcPr>
            <w:tcW w:w="4802" w:type="dxa"/>
          </w:tcPr>
          <w:p w:rsidR="00C12A18" w:rsidRPr="00A12D0F" w:rsidP="0005487F" w14:paraId="03A482EB" w14:textId="19ACBC73">
            <w:pPr>
              <w:pStyle w:val="Lines"/>
            </w:pPr>
            <w:r>
              <w:t>Languages: N/A</w:t>
            </w:r>
          </w:p>
        </w:tc>
        <w:tc>
          <w:tcPr>
            <w:tcW w:w="524" w:type="dxa"/>
          </w:tcPr>
          <w:p w:rsidR="00C12A18" w:rsidRPr="00A12D0F" w:rsidP="0005487F" w14:paraId="593F170F" w14:textId="536F239B">
            <w:pPr>
              <w:pStyle w:val="Dates"/>
              <w:jc w:val="center"/>
            </w:pPr>
            <w:r>
              <w:t>TB</w:t>
            </w:r>
          </w:p>
        </w:tc>
        <w:tc>
          <w:tcPr>
            <w:tcW w:w="1186" w:type="dxa"/>
          </w:tcPr>
          <w:p w:rsidR="00C12A18" w:rsidRPr="00A12D0F" w:rsidP="0005487F" w14:paraId="6464824C" w14:textId="31F2595D">
            <w:pPr>
              <w:pStyle w:val="Lines"/>
            </w:pPr>
            <w:r>
              <w:t>N/A</w:t>
            </w: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C12A18" w:rsidRPr="00F73900" w:rsidP="0005487F" w14:paraId="7EE7945E" w14:textId="77777777">
            <w:pPr>
              <w:pStyle w:val="Lines"/>
            </w:pPr>
          </w:p>
        </w:tc>
      </w:tr>
      <w:tr w14:paraId="1873C7B8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183D79CA" w14:textId="00F1A29F">
            <w:pPr>
              <w:pStyle w:val="Dates"/>
            </w:pPr>
            <w:r>
              <w:t>1</w:t>
            </w:r>
            <w:r w:rsidR="00926E6D">
              <w:t>7</w:t>
            </w:r>
          </w:p>
        </w:tc>
        <w:tc>
          <w:tcPr>
            <w:tcW w:w="4802" w:type="dxa"/>
          </w:tcPr>
          <w:p w:rsidR="0005487F" w:rsidRPr="00A12D0F" w:rsidP="0005487F" w14:paraId="097607F0" w14:textId="47B4FDE1">
            <w:pPr>
              <w:pStyle w:val="Lines"/>
            </w:pPr>
            <w:r w:rsidRPr="006336A6">
              <w:t xml:space="preserve">Malpractice Insurance: </w:t>
            </w:r>
            <w:r w:rsidRPr="006336A6">
              <w:rPr>
                <w:b/>
                <w:bCs/>
              </w:rPr>
              <w:t xml:space="preserve">MCIC  </w:t>
            </w:r>
          </w:p>
        </w:tc>
        <w:tc>
          <w:tcPr>
            <w:tcW w:w="524" w:type="dxa"/>
          </w:tcPr>
          <w:p w:rsidR="0005487F" w:rsidRPr="00A12D0F" w:rsidP="0005487F" w14:paraId="101B3597" w14:textId="630216E6">
            <w:pPr>
              <w:pStyle w:val="Dates"/>
            </w:pPr>
            <w:r>
              <w:t>TB</w:t>
            </w:r>
          </w:p>
        </w:tc>
        <w:tc>
          <w:tcPr>
            <w:tcW w:w="1186" w:type="dxa"/>
          </w:tcPr>
          <w:p w:rsidR="0005487F" w:rsidRPr="00A12D0F" w:rsidP="0005487F" w14:paraId="7EE3AC8E" w14:textId="3C586E3B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7F5FC775" w14:textId="0F7DACC1">
            <w:pPr>
              <w:pStyle w:val="Lines"/>
            </w:pPr>
            <w:r w:rsidRPr="00F73900">
              <w:t>Verified via Certificate of Insurance</w:t>
            </w:r>
          </w:p>
        </w:tc>
      </w:tr>
      <w:tr w14:paraId="7D19C0CE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7959EF26" w14:textId="43B33761">
            <w:pPr>
              <w:pStyle w:val="Dates"/>
            </w:pPr>
          </w:p>
        </w:tc>
        <w:tc>
          <w:tcPr>
            <w:tcW w:w="4802" w:type="dxa"/>
          </w:tcPr>
          <w:p w:rsidR="0005487F" w:rsidRPr="00A12D0F" w:rsidP="0005487F" w14:paraId="0A3871D4" w14:textId="2B609AD0">
            <w:pPr>
              <w:pStyle w:val="Lines"/>
              <w:rPr>
                <w:b/>
                <w:bCs/>
              </w:rPr>
            </w:pPr>
            <w:r w:rsidRPr="00A12D0F">
              <w:t>Coverage Amount: 12.5m each claim/no annual aggregate</w:t>
            </w:r>
          </w:p>
        </w:tc>
        <w:tc>
          <w:tcPr>
            <w:tcW w:w="524" w:type="dxa"/>
          </w:tcPr>
          <w:p w:rsidR="0005487F" w:rsidRPr="00A12D0F" w:rsidP="0005487F" w14:paraId="32739095" w14:textId="3DD17C31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05487F" w:rsidRPr="00A12D0F" w:rsidP="0005487F" w14:paraId="167E714F" w14:textId="3ED8828F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5F167F2D" w14:textId="13157E45">
            <w:pPr>
              <w:pStyle w:val="Lines"/>
            </w:pPr>
          </w:p>
        </w:tc>
      </w:tr>
      <w:tr w14:paraId="2FB2E463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60068869" w14:textId="028C8471">
            <w:pPr>
              <w:pStyle w:val="Dates"/>
            </w:pPr>
            <w:r w:rsidRPr="00A12D0F">
              <w:t>1</w:t>
            </w:r>
            <w:r w:rsidR="009C6D7D">
              <w:t>8</w:t>
            </w:r>
          </w:p>
        </w:tc>
        <w:tc>
          <w:tcPr>
            <w:tcW w:w="4802" w:type="dxa"/>
          </w:tcPr>
          <w:p w:rsidR="0005487F" w:rsidRPr="00A12D0F" w:rsidP="0005487F" w14:paraId="75ABFB6F" w14:textId="72A17133">
            <w:pPr>
              <w:pStyle w:val="Lines"/>
            </w:pPr>
            <w:r w:rsidRPr="00A12D0F">
              <w:t>Board Certification verified:</w:t>
            </w:r>
            <w:r>
              <w:t xml:space="preserve"> </w:t>
            </w:r>
            <w:r w:rsidRPr="006E3AC9">
              <w:rPr>
                <w:b/>
                <w:bCs/>
              </w:rPr>
              <w:t>Yes</w:t>
            </w:r>
            <w:r w:rsidR="006518D2">
              <w:rPr>
                <w:b/>
                <w:bCs/>
              </w:rPr>
              <w:t xml:space="preserve"> or No</w:t>
            </w:r>
          </w:p>
        </w:tc>
        <w:tc>
          <w:tcPr>
            <w:tcW w:w="524" w:type="dxa"/>
          </w:tcPr>
          <w:p w:rsidR="0005487F" w:rsidRPr="00A12D0F" w:rsidP="0005487F" w14:paraId="61D9C29D" w14:textId="161BFD26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05487F" w:rsidRPr="00A12D0F" w:rsidP="0005487F" w14:paraId="7A0BF373" w14:textId="36809568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1BD4043A" w14:textId="49B12092">
            <w:pPr>
              <w:pStyle w:val="Lines"/>
            </w:pPr>
            <w:r w:rsidRPr="00F73900">
              <w:t>https://www.abms.org</w:t>
            </w:r>
          </w:p>
        </w:tc>
      </w:tr>
      <w:tr w14:paraId="27A9FAF4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4424EA93" w14:textId="77777777">
            <w:pPr>
              <w:pStyle w:val="Dates"/>
            </w:pPr>
          </w:p>
        </w:tc>
        <w:tc>
          <w:tcPr>
            <w:tcW w:w="4802" w:type="dxa"/>
          </w:tcPr>
          <w:p w:rsidR="0005487F" w:rsidRPr="00A12D0F" w:rsidP="0005487F" w14:paraId="5747D2AE" w14:textId="4A327C10">
            <w:pPr>
              <w:pStyle w:val="Lines"/>
              <w:ind w:left="10"/>
              <w:rPr>
                <w:b/>
                <w:bCs/>
              </w:rPr>
            </w:pPr>
            <w:r>
              <w:rPr>
                <w:b/>
                <w:bCs/>
              </w:rPr>
              <w:t>Specialty and dates</w:t>
            </w:r>
          </w:p>
        </w:tc>
        <w:tc>
          <w:tcPr>
            <w:tcW w:w="524" w:type="dxa"/>
          </w:tcPr>
          <w:p w:rsidR="0005487F" w:rsidRPr="00A12D0F" w:rsidP="0005487F" w14:paraId="796A4FC6" w14:textId="77777777">
            <w:pPr>
              <w:pStyle w:val="Dates"/>
            </w:pPr>
          </w:p>
        </w:tc>
        <w:tc>
          <w:tcPr>
            <w:tcW w:w="1186" w:type="dxa"/>
          </w:tcPr>
          <w:p w:rsidR="0005487F" w:rsidRPr="00A12D0F" w:rsidP="0005487F" w14:paraId="7E8354B7" w14:textId="77777777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6C58D9D7" w14:textId="6CB3CFAE">
            <w:pPr>
              <w:pStyle w:val="Lines"/>
            </w:pPr>
            <w:r w:rsidRPr="00F73900">
              <w:t>https://www.abms.org</w:t>
            </w:r>
          </w:p>
        </w:tc>
      </w:tr>
      <w:tr w14:paraId="3A4B80BE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7F34A025" w14:textId="792B0D24">
            <w:pPr>
              <w:pStyle w:val="Dates"/>
            </w:pPr>
            <w:r>
              <w:t>19</w:t>
            </w:r>
          </w:p>
        </w:tc>
        <w:tc>
          <w:tcPr>
            <w:tcW w:w="4802" w:type="dxa"/>
          </w:tcPr>
          <w:p w:rsidR="0005487F" w:rsidRPr="00A12D0F" w:rsidP="0005487F" w14:paraId="20F0A80D" w14:textId="749DF3BA">
            <w:pPr>
              <w:pStyle w:val="Lines"/>
            </w:pPr>
            <w:r w:rsidRPr="00A12D0F">
              <w:t xml:space="preserve">Highest Level of Education Verified: </w:t>
            </w:r>
            <w:r w:rsidRPr="006336A6">
              <w:rPr>
                <w:b/>
                <w:bCs/>
              </w:rPr>
              <w:t>Yes - Certified</w:t>
            </w:r>
          </w:p>
        </w:tc>
        <w:tc>
          <w:tcPr>
            <w:tcW w:w="524" w:type="dxa"/>
          </w:tcPr>
          <w:p w:rsidR="0005487F" w:rsidRPr="00A12D0F" w:rsidP="0005487F" w14:paraId="4B6BB0E5" w14:textId="5CF918D5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05487F" w:rsidRPr="00A12D0F" w:rsidP="0005487F" w14:paraId="7D6E278A" w14:textId="0DCE5AA4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1CD5347E" w14:textId="4933303C">
            <w:pPr>
              <w:pStyle w:val="Lines"/>
            </w:pPr>
            <w:r w:rsidRPr="00F73900">
              <w:t>https://www.abms.org</w:t>
            </w:r>
          </w:p>
        </w:tc>
      </w:tr>
      <w:tr w14:paraId="68067641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7D96D0FC" w14:textId="4ADCDC6B">
            <w:pPr>
              <w:pStyle w:val="Dates"/>
            </w:pPr>
            <w:r>
              <w:t>20</w:t>
            </w:r>
          </w:p>
        </w:tc>
        <w:tc>
          <w:tcPr>
            <w:tcW w:w="4802" w:type="dxa"/>
          </w:tcPr>
          <w:p w:rsidR="0005487F" w:rsidRPr="00A12D0F" w:rsidP="0005487F" w14:paraId="1DDC5D31" w14:textId="7F577139">
            <w:pPr>
              <w:pStyle w:val="Lines"/>
            </w:pPr>
            <w:r w:rsidRPr="00A12D0F">
              <w:t xml:space="preserve">Reviewed CV for work history: </w:t>
            </w:r>
            <w:r w:rsidRPr="00A12D0F">
              <w:rPr>
                <w:b/>
                <w:bCs/>
              </w:rPr>
              <w:t>Yes</w:t>
            </w:r>
            <w:r w:rsidRPr="00A12D0F">
              <w:t xml:space="preserve"> Any Gaps?  </w:t>
            </w:r>
            <w:r w:rsidRPr="00A12D0F">
              <w:rPr>
                <w:b/>
                <w:bCs/>
              </w:rPr>
              <w:t>No</w:t>
            </w:r>
          </w:p>
        </w:tc>
        <w:tc>
          <w:tcPr>
            <w:tcW w:w="524" w:type="dxa"/>
          </w:tcPr>
          <w:p w:rsidR="0005487F" w:rsidRPr="00A12D0F" w:rsidP="0005487F" w14:paraId="29EFEE34" w14:textId="6A7E0289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05487F" w:rsidRPr="00A12D0F" w:rsidP="0005487F" w14:paraId="74920CB7" w14:textId="4077FD7A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254F2335" w14:textId="36B5D199">
            <w:pPr>
              <w:pStyle w:val="Lines"/>
            </w:pPr>
          </w:p>
        </w:tc>
      </w:tr>
      <w:tr w14:paraId="70E90175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5AF378D3" w14:textId="371298C8">
            <w:pPr>
              <w:pStyle w:val="Dates"/>
            </w:pPr>
            <w:r>
              <w:t>2</w:t>
            </w:r>
            <w:r w:rsidR="009C6D7D">
              <w:t>1</w:t>
            </w:r>
          </w:p>
        </w:tc>
        <w:tc>
          <w:tcPr>
            <w:tcW w:w="4802" w:type="dxa"/>
          </w:tcPr>
          <w:p w:rsidR="0005487F" w:rsidRPr="00A12D0F" w:rsidP="0005487F" w14:paraId="496F0EFE" w14:textId="0A659715">
            <w:pPr>
              <w:pStyle w:val="Lines"/>
            </w:pPr>
            <w:r w:rsidRPr="00A12D0F">
              <w:t xml:space="preserve">University Diploma:  </w:t>
            </w:r>
            <w:r w:rsidRPr="00A12D0F">
              <w:rPr>
                <w:b/>
                <w:bCs/>
              </w:rPr>
              <w:t>Harvard School of Medicine, 2007</w:t>
            </w:r>
          </w:p>
        </w:tc>
        <w:tc>
          <w:tcPr>
            <w:tcW w:w="524" w:type="dxa"/>
          </w:tcPr>
          <w:p w:rsidR="0005487F" w:rsidRPr="00A12D0F" w:rsidP="0005487F" w14:paraId="449F0608" w14:textId="12619FB4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05487F" w:rsidRPr="00A12D0F" w:rsidP="0005487F" w14:paraId="23B73FFE" w14:textId="5643F820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74F18785" w14:textId="61E3794E">
            <w:pPr>
              <w:pStyle w:val="Lines"/>
            </w:pPr>
          </w:p>
        </w:tc>
      </w:tr>
      <w:tr w14:paraId="39F07CB8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35E9E75B" w14:textId="355AD3EC">
            <w:pPr>
              <w:pStyle w:val="Dates"/>
            </w:pPr>
            <w:r w:rsidRPr="00A12D0F">
              <w:t>2</w:t>
            </w:r>
            <w:r w:rsidR="009C6D7D">
              <w:t>2</w:t>
            </w:r>
          </w:p>
        </w:tc>
        <w:tc>
          <w:tcPr>
            <w:tcW w:w="4802" w:type="dxa"/>
          </w:tcPr>
          <w:p w:rsidR="0005487F" w:rsidRPr="00A12D0F" w:rsidP="0005487F" w14:paraId="695D5FA7" w14:textId="369DF58B">
            <w:pPr>
              <w:pStyle w:val="Lines"/>
            </w:pPr>
            <w:r>
              <w:t xml:space="preserve">Foreign-born: </w:t>
            </w:r>
          </w:p>
        </w:tc>
        <w:tc>
          <w:tcPr>
            <w:tcW w:w="524" w:type="dxa"/>
          </w:tcPr>
          <w:p w:rsidR="0005487F" w:rsidRPr="00A12D0F" w:rsidP="0005487F" w14:paraId="3E2B8274" w14:textId="79F1D28C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05487F" w:rsidRPr="00A12D0F" w:rsidP="0005487F" w14:paraId="26386E7D" w14:textId="0892D66B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69854D39" w14:textId="0950A446">
            <w:pPr>
              <w:pStyle w:val="Lines"/>
            </w:pPr>
          </w:p>
        </w:tc>
      </w:tr>
      <w:tr w14:paraId="34547C15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59ED5FBB" w14:textId="7FA8C472">
            <w:pPr>
              <w:pStyle w:val="Dates"/>
            </w:pPr>
            <w:r w:rsidRPr="00A12D0F">
              <w:t>2</w:t>
            </w:r>
            <w:r w:rsidR="009C6D7D">
              <w:t>3</w:t>
            </w:r>
          </w:p>
        </w:tc>
        <w:tc>
          <w:tcPr>
            <w:tcW w:w="4802" w:type="dxa"/>
          </w:tcPr>
          <w:p w:rsidR="0005487F" w:rsidRPr="00A12D0F" w:rsidP="0005487F" w14:paraId="027E6E51" w14:textId="53FC8AD6">
            <w:pPr>
              <w:pStyle w:val="Lines"/>
            </w:pPr>
            <w:r>
              <w:t xml:space="preserve">ECFMG: </w:t>
            </w:r>
          </w:p>
        </w:tc>
        <w:tc>
          <w:tcPr>
            <w:tcW w:w="524" w:type="dxa"/>
          </w:tcPr>
          <w:p w:rsidR="0005487F" w:rsidRPr="00A12D0F" w:rsidP="0005487F" w14:paraId="475AC3AF" w14:textId="03C95668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05487F" w:rsidRPr="00A12D0F" w:rsidP="0005487F" w14:paraId="0011FB81" w14:textId="043884D7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317017F9" w14:textId="1AC2F0BA">
            <w:pPr>
              <w:pStyle w:val="Lines"/>
            </w:pPr>
          </w:p>
        </w:tc>
      </w:tr>
      <w:tr w14:paraId="5F638AA2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05487F" w:rsidRPr="00A12D0F" w:rsidP="0005487F" w14:paraId="2BBE203E" w14:textId="7EC09B3D">
            <w:pPr>
              <w:pStyle w:val="Dates"/>
            </w:pPr>
            <w:r w:rsidRPr="00A12D0F">
              <w:t>2</w:t>
            </w:r>
            <w:r w:rsidR="009C6D7D">
              <w:t>4</w:t>
            </w:r>
          </w:p>
        </w:tc>
        <w:tc>
          <w:tcPr>
            <w:tcW w:w="4802" w:type="dxa"/>
          </w:tcPr>
          <w:p w:rsidR="0005487F" w:rsidRPr="00E87541" w:rsidP="0005487F" w14:paraId="37E7B77A" w14:textId="5979DB04">
            <w:pPr>
              <w:pStyle w:val="Lines"/>
            </w:pPr>
            <w:r w:rsidRPr="00E87541">
              <w:t xml:space="preserve">Reviewed NPDB, Issues Identified? </w:t>
            </w:r>
            <w:r w:rsidRPr="00E87541">
              <w:rPr>
                <w:b/>
                <w:bCs/>
              </w:rPr>
              <w:t>No</w:t>
            </w:r>
          </w:p>
        </w:tc>
        <w:tc>
          <w:tcPr>
            <w:tcW w:w="524" w:type="dxa"/>
          </w:tcPr>
          <w:p w:rsidR="0005487F" w:rsidRPr="00A12D0F" w:rsidP="0005487F" w14:paraId="4F768BB3" w14:textId="0F33BF22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05487F" w:rsidRPr="00A12D0F" w:rsidP="0005487F" w14:paraId="11DA3DB4" w14:textId="314240C6">
            <w:pPr>
              <w:pStyle w:val="Lines"/>
            </w:pP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05487F" w:rsidRPr="00F73900" w:rsidP="0005487F" w14:paraId="42A21745" w14:textId="0E1E43F4">
            <w:pPr>
              <w:pStyle w:val="Lines"/>
            </w:pPr>
            <w:r w:rsidRPr="00F73900">
              <w:t>https://iqrs.npdb.hrsa.gov</w:t>
            </w:r>
          </w:p>
        </w:tc>
      </w:tr>
      <w:tr w14:paraId="0AFD7E09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E536D7" w:rsidRPr="00A12D0F" w:rsidP="00E536D7" w14:paraId="08CA4E29" w14:textId="172993EA">
            <w:pPr>
              <w:pStyle w:val="Dates"/>
            </w:pPr>
            <w:r w:rsidRPr="00A12D0F">
              <w:t>2</w:t>
            </w:r>
            <w:r w:rsidR="009C6D7D">
              <w:t>5</w:t>
            </w:r>
          </w:p>
        </w:tc>
        <w:tc>
          <w:tcPr>
            <w:tcW w:w="4802" w:type="dxa"/>
          </w:tcPr>
          <w:p w:rsidR="00E536D7" w:rsidRPr="00E87541" w:rsidP="00E536D7" w14:paraId="54251E2F" w14:textId="63848037">
            <w:pPr>
              <w:pStyle w:val="Lines"/>
            </w:pPr>
            <w:r w:rsidRPr="00E87541">
              <w:t xml:space="preserve">Clinical Privileges Verified, Appointment Date: </w:t>
            </w:r>
            <w:r w:rsidR="006518D2">
              <w:rPr>
                <w:b/>
                <w:bCs/>
              </w:rPr>
              <w:t>Date</w:t>
            </w:r>
          </w:p>
        </w:tc>
        <w:tc>
          <w:tcPr>
            <w:tcW w:w="524" w:type="dxa"/>
          </w:tcPr>
          <w:p w:rsidR="00E536D7" w:rsidRPr="00A12D0F" w:rsidP="00E536D7" w14:paraId="2F03E01F" w14:textId="70F096C5">
            <w:pPr>
              <w:pStyle w:val="Dates"/>
            </w:pPr>
            <w:r w:rsidRPr="00A12D0F">
              <w:t>TB</w:t>
            </w:r>
          </w:p>
        </w:tc>
        <w:tc>
          <w:tcPr>
            <w:tcW w:w="1186" w:type="dxa"/>
          </w:tcPr>
          <w:p w:rsidR="00E536D7" w:rsidRPr="00A12D0F" w:rsidP="00E536D7" w14:paraId="42B9C015" w14:textId="060E373A">
            <w:pPr>
              <w:pStyle w:val="Lines"/>
            </w:pPr>
            <w:r>
              <w:t>01/01/2024</w:t>
            </w: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E536D7" w:rsidRPr="00F73900" w:rsidP="00E536D7" w14:paraId="1F1F333D" w14:textId="10222199">
            <w:pPr>
              <w:pStyle w:val="Lines"/>
            </w:pPr>
            <w:r w:rsidRPr="00F73900">
              <w:t>https://ynhhmedstaffverification.ynhh.org</w:t>
            </w:r>
          </w:p>
        </w:tc>
      </w:tr>
      <w:tr w14:paraId="40CD033C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E536D7" w:rsidRPr="00A12D0F" w:rsidP="00E536D7" w14:paraId="656E56FA" w14:textId="2451FC77">
            <w:pPr>
              <w:pStyle w:val="Dates"/>
            </w:pPr>
            <w:r>
              <w:t>2</w:t>
            </w:r>
            <w:r w:rsidR="009C6D7D">
              <w:t>6</w:t>
            </w:r>
          </w:p>
        </w:tc>
        <w:tc>
          <w:tcPr>
            <w:tcW w:w="4802" w:type="dxa"/>
          </w:tcPr>
          <w:p w:rsidR="00E536D7" w:rsidRPr="00A12D0F" w:rsidP="00E536D7" w14:paraId="550B9A59" w14:textId="31090FE3">
            <w:pPr>
              <w:pStyle w:val="Lines"/>
            </w:pPr>
            <w:r>
              <w:t xml:space="preserve">Out of State License: </w:t>
            </w:r>
          </w:p>
        </w:tc>
        <w:tc>
          <w:tcPr>
            <w:tcW w:w="524" w:type="dxa"/>
          </w:tcPr>
          <w:p w:rsidR="00E536D7" w:rsidRPr="00A12D0F" w:rsidP="00E536D7" w14:paraId="392D26E4" w14:textId="4D2A61C8">
            <w:pPr>
              <w:pStyle w:val="Dates"/>
            </w:pPr>
            <w:r>
              <w:t>TB</w:t>
            </w:r>
          </w:p>
        </w:tc>
        <w:tc>
          <w:tcPr>
            <w:tcW w:w="1186" w:type="dxa"/>
          </w:tcPr>
          <w:p w:rsidR="00E536D7" w:rsidRPr="00A12D0F" w:rsidP="00E536D7" w14:paraId="1439DB83" w14:textId="6133B9AD">
            <w:pPr>
              <w:pStyle w:val="Lines"/>
            </w:pPr>
            <w:r>
              <w:t>01/01/2024</w:t>
            </w: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E536D7" w:rsidRPr="00F73900" w:rsidP="00E536D7" w14:paraId="0AA6EC89" w14:textId="77777777">
            <w:pPr>
              <w:pStyle w:val="Lines"/>
            </w:pPr>
          </w:p>
        </w:tc>
      </w:tr>
      <w:tr w14:paraId="7E5C5B56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E536D7" w:rsidRPr="00A12D0F" w:rsidP="00E536D7" w14:paraId="0306FD77" w14:textId="66B795F9">
            <w:pPr>
              <w:pStyle w:val="Dates"/>
            </w:pPr>
          </w:p>
        </w:tc>
        <w:tc>
          <w:tcPr>
            <w:tcW w:w="4802" w:type="dxa"/>
          </w:tcPr>
          <w:p w:rsidR="00E536D7" w:rsidRPr="00A12D0F" w:rsidP="00E536D7" w14:paraId="3E368244" w14:textId="6AFEACBA">
            <w:pPr>
              <w:pStyle w:val="Lines"/>
              <w:jc w:val="right"/>
              <w:rPr>
                <w:b/>
                <w:bCs/>
              </w:rPr>
            </w:pPr>
            <w:r w:rsidRPr="00A12D0F">
              <w:rPr>
                <w:b/>
                <w:bCs/>
              </w:rPr>
              <w:t xml:space="preserve">File Review Date: </w:t>
            </w:r>
          </w:p>
        </w:tc>
        <w:tc>
          <w:tcPr>
            <w:tcW w:w="524" w:type="dxa"/>
          </w:tcPr>
          <w:p w:rsidR="00E536D7" w:rsidRPr="00A12D0F" w:rsidP="00E536D7" w14:paraId="4C3041D9" w14:textId="0E4BFACA">
            <w:pPr>
              <w:pStyle w:val="Dates"/>
              <w:rPr>
                <w:b/>
                <w:bCs/>
              </w:rPr>
            </w:pPr>
          </w:p>
        </w:tc>
        <w:tc>
          <w:tcPr>
            <w:tcW w:w="1186" w:type="dxa"/>
          </w:tcPr>
          <w:p w:rsidR="00E536D7" w:rsidRPr="00A12D0F" w:rsidP="00E536D7" w14:paraId="725AF5D3" w14:textId="70E31ECB">
            <w:pPr>
              <w:pStyle w:val="Lines"/>
              <w:rPr>
                <w:b/>
                <w:bCs/>
              </w:rPr>
            </w:pPr>
            <w:r w:rsidRPr="00A12D0F">
              <w:rPr>
                <w:b/>
                <w:bCs/>
              </w:rPr>
              <w:t>01/01/202</w:t>
            </w:r>
            <w:r w:rsidR="00DE4018">
              <w:rPr>
                <w:b/>
                <w:bCs/>
              </w:rPr>
              <w:t>4</w:t>
            </w: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E536D7" w:rsidRPr="00F73900" w:rsidP="00E536D7" w14:paraId="24161625" w14:textId="69D5D5BA">
            <w:pPr>
              <w:pStyle w:val="Lines"/>
            </w:pPr>
          </w:p>
        </w:tc>
      </w:tr>
      <w:tr w14:paraId="7F7DAE01" w14:textId="77777777" w:rsidTr="00F73900">
        <w:tblPrEx>
          <w:tblW w:w="11880" w:type="dxa"/>
          <w:tblLayout w:type="fixed"/>
          <w:tblLook w:val="0620"/>
        </w:tblPrEx>
        <w:trPr>
          <w:trHeight w:hRule="exact" w:val="317"/>
        </w:trPr>
        <w:tc>
          <w:tcPr>
            <w:tcW w:w="508" w:type="dxa"/>
          </w:tcPr>
          <w:p w:rsidR="00E536D7" w:rsidRPr="00A12D0F" w:rsidP="00E536D7" w14:paraId="3828E08A" w14:textId="4CDCE44D">
            <w:pPr>
              <w:pStyle w:val="Dates"/>
            </w:pPr>
          </w:p>
        </w:tc>
        <w:tc>
          <w:tcPr>
            <w:tcW w:w="4802" w:type="dxa"/>
          </w:tcPr>
          <w:p w:rsidR="00E536D7" w:rsidRPr="00A12D0F" w:rsidP="00E536D7" w14:paraId="133ACFFF" w14:textId="53642176">
            <w:pPr>
              <w:pStyle w:val="Lines"/>
              <w:jc w:val="right"/>
              <w:rPr>
                <w:b/>
                <w:bCs/>
              </w:rPr>
            </w:pPr>
            <w:r w:rsidRPr="00A12D0F">
              <w:rPr>
                <w:b/>
                <w:bCs/>
              </w:rPr>
              <w:t xml:space="preserve">YM Credential Approval Date: </w:t>
            </w:r>
          </w:p>
        </w:tc>
        <w:tc>
          <w:tcPr>
            <w:tcW w:w="524" w:type="dxa"/>
          </w:tcPr>
          <w:p w:rsidR="00E536D7" w:rsidRPr="00A12D0F" w:rsidP="00E536D7" w14:paraId="524A3683" w14:textId="3129933A">
            <w:pPr>
              <w:pStyle w:val="Dates"/>
              <w:jc w:val="center"/>
              <w:rPr>
                <w:b/>
                <w:bCs/>
              </w:rPr>
            </w:pPr>
            <w:r w:rsidRPr="00A12D0F">
              <w:rPr>
                <w:b/>
                <w:bCs/>
              </w:rPr>
              <w:t xml:space="preserve">  </w:t>
            </w:r>
          </w:p>
        </w:tc>
        <w:tc>
          <w:tcPr>
            <w:tcW w:w="1186" w:type="dxa"/>
          </w:tcPr>
          <w:p w:rsidR="00E536D7" w:rsidRPr="00A12D0F" w:rsidP="00E536D7" w14:paraId="041A275F" w14:textId="45DDF23E">
            <w:pPr>
              <w:pStyle w:val="Lines"/>
              <w:rPr>
                <w:b/>
                <w:bCs/>
              </w:rPr>
            </w:pPr>
            <w:r w:rsidRPr="00A12D0F">
              <w:rPr>
                <w:b/>
                <w:bCs/>
              </w:rPr>
              <w:t>01/01/20</w:t>
            </w:r>
            <w:r w:rsidR="00912207">
              <w:rPr>
                <w:b/>
                <w:bCs/>
              </w:rPr>
              <w:t>24</w:t>
            </w:r>
          </w:p>
        </w:tc>
        <w:tc>
          <w:tcPr>
            <w:tcW w:w="4860" w:type="dxa"/>
            <w:tcBorders>
              <w:left w:val="single" w:sz="4" w:space="0" w:color="366091" w:themeColor="accent1" w:themeShade="BF"/>
              <w:right w:val="single" w:sz="4" w:space="0" w:color="auto"/>
            </w:tcBorders>
            <w:tcMar>
              <w:left w:w="288" w:type="dxa"/>
              <w:right w:w="115" w:type="dxa"/>
            </w:tcMar>
          </w:tcPr>
          <w:p w:rsidR="00E536D7" w:rsidRPr="00F73900" w:rsidP="00E536D7" w14:paraId="51A9F08A" w14:textId="11EC7F62">
            <w:pPr>
              <w:pStyle w:val="Lines"/>
            </w:pPr>
          </w:p>
        </w:tc>
      </w:tr>
      <w:tr w14:paraId="1EB7ED11" w14:textId="77777777" w:rsidTr="00747863">
        <w:tblPrEx>
          <w:tblW w:w="11880" w:type="dxa"/>
          <w:tblLayout w:type="fixed"/>
          <w:tblLook w:val="0620"/>
        </w:tblPrEx>
        <w:trPr>
          <w:gridAfter w:val="1"/>
          <w:wAfter w:w="4860" w:type="dxa"/>
          <w:trHeight w:hRule="exact" w:val="317"/>
        </w:trPr>
        <w:tc>
          <w:tcPr>
            <w:tcW w:w="508" w:type="dxa"/>
          </w:tcPr>
          <w:p w:rsidR="00E536D7" w:rsidRPr="00A12D0F" w:rsidP="00E536D7" w14:paraId="13894E55" w14:textId="1C434F50">
            <w:pPr>
              <w:pStyle w:val="Dates"/>
              <w:jc w:val="center"/>
            </w:pPr>
          </w:p>
        </w:tc>
        <w:tc>
          <w:tcPr>
            <w:tcW w:w="4802" w:type="dxa"/>
          </w:tcPr>
          <w:p w:rsidR="00E536D7" w:rsidRPr="00A12D0F" w:rsidP="00E536D7" w14:paraId="158ED0FF" w14:textId="408BB768">
            <w:pPr>
              <w:pStyle w:val="Lines"/>
              <w:rPr>
                <w:rFonts w:ascii="Freestyle Script" w:hAnsi="Freestyle Script"/>
              </w:rPr>
            </w:pPr>
            <w:r w:rsidRPr="00A12D0F">
              <w:t xml:space="preserve">Reviewer’s Signature &amp; Date:      </w:t>
            </w:r>
          </w:p>
        </w:tc>
        <w:tc>
          <w:tcPr>
            <w:tcW w:w="524" w:type="dxa"/>
          </w:tcPr>
          <w:p w:rsidR="00E536D7" w:rsidRPr="00A12D0F" w:rsidP="00E536D7" w14:paraId="22F4905E" w14:textId="77777777">
            <w:pPr>
              <w:pStyle w:val="Dates"/>
            </w:pPr>
          </w:p>
        </w:tc>
        <w:tc>
          <w:tcPr>
            <w:tcW w:w="1186" w:type="dxa"/>
          </w:tcPr>
          <w:p w:rsidR="00E536D7" w:rsidRPr="006B5669" w:rsidP="00E536D7" w14:paraId="1B5335CD" w14:textId="1A8AB5CB">
            <w:pPr>
              <w:pStyle w:val="Lines"/>
              <w:pBdr>
                <w:bottom w:val="none" w:sz="0" w:space="0" w:color="auto"/>
              </w:pBdr>
              <w:rPr>
                <w:u w:val="single"/>
              </w:rPr>
            </w:pPr>
            <w:r w:rsidRPr="006B5669">
              <w:rPr>
                <w:b/>
                <w:bCs/>
                <w:u w:val="single"/>
              </w:rPr>
              <w:t>01/01/202</w:t>
            </w:r>
            <w:r w:rsidR="00DE4018">
              <w:rPr>
                <w:b/>
                <w:bCs/>
                <w:u w:val="single"/>
              </w:rPr>
              <w:t>4</w:t>
            </w:r>
          </w:p>
        </w:tc>
      </w:tr>
    </w:tbl>
    <w:p w:rsidR="008F5097" w:rsidP="00225C5F" w14:paraId="63E713AF" w14:textId="6D27A17F">
      <w:pPr>
        <w:pStyle w:val="Heading1"/>
        <w:rPr>
          <w:sz w:val="20"/>
          <w:szCs w:val="20"/>
        </w:rPr>
      </w:pPr>
      <w:r w:rsidRPr="00A12D0F">
        <w:tab/>
      </w:r>
      <w:r w:rsidRPr="00A12D0F">
        <w:tab/>
      </w:r>
      <w:r w:rsidRPr="00A12D0F">
        <w:rPr>
          <w:sz w:val="20"/>
          <w:szCs w:val="20"/>
        </w:rPr>
        <w:t>Terry Bertrand</w:t>
      </w:r>
      <w:r w:rsidRPr="00A12D0F" w:rsidR="00DB6724">
        <w:rPr>
          <w:sz w:val="20"/>
          <w:szCs w:val="20"/>
        </w:rPr>
        <w:t xml:space="preserve">, </w:t>
      </w:r>
      <w:r w:rsidRPr="00EC620F" w:rsidR="00DB6724">
        <w:rPr>
          <w:sz w:val="20"/>
          <w:szCs w:val="20"/>
        </w:rPr>
        <w:t xml:space="preserve">Credentialing </w:t>
      </w:r>
      <w:r w:rsidRPr="00EC620F" w:rsidR="00FE1483">
        <w:rPr>
          <w:sz w:val="20"/>
          <w:szCs w:val="20"/>
        </w:rPr>
        <w:t>Coordinator</w:t>
      </w:r>
      <w:r w:rsidR="00FE1483">
        <w:rPr>
          <w:sz w:val="20"/>
          <w:szCs w:val="20"/>
        </w:rPr>
        <w:t xml:space="preserve"> </w:t>
      </w:r>
    </w:p>
    <w:p w:rsidR="00BD0E98" w:rsidP="00225C5F" w14:paraId="246B6951" w14:textId="47B41CB8">
      <w:pPr>
        <w:pStyle w:val="Heading1"/>
        <w:rPr>
          <w:sz w:val="20"/>
          <w:szCs w:val="20"/>
        </w:rPr>
      </w:pPr>
    </w:p>
    <w:p w:rsidR="00BD0E98" w:rsidRPr="00DB6724" w:rsidP="00225C5F" w14:paraId="63BEA5F1" w14:textId="77777777">
      <w:pPr>
        <w:pStyle w:val="Heading1"/>
        <w:rPr>
          <w:sz w:val="20"/>
          <w:szCs w:val="20"/>
        </w:rPr>
      </w:pPr>
    </w:p>
    <w:sectPr w:rsidSect="00663393">
      <w:headerReference w:type="default" r:id="rId6"/>
      <w:footerReference w:type="default" r:id="rId7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663393" w:rsidP="00347083" w14:paraId="1719FEAC" w14:textId="77777777">
      <w:pPr>
        <w:spacing w:before="0" w:after="0"/>
      </w:pPr>
      <w:r>
        <w:separator/>
      </w:r>
    </w:p>
  </w:endnote>
  <w:endnote w:type="continuationSeparator" w:id="1">
    <w:p w:rsidR="00663393" w:rsidP="00347083" w14:paraId="039A4E59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032C" w14:paraId="4ED43485" w14:textId="5A06EC56">
    <w:pPr>
      <w:pStyle w:val="Footer"/>
    </w:pPr>
    <w:r>
      <w:t>Reviewed 2/2024</w:t>
    </w:r>
  </w:p>
  <w:p w:rsidR="00B8032C" w14:paraId="345C0C1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63393" w:rsidP="00347083" w14:paraId="58B5154D" w14:textId="77777777">
      <w:pPr>
        <w:spacing w:before="0" w:after="0"/>
      </w:pPr>
      <w:r>
        <w:separator/>
      </w:r>
    </w:p>
  </w:footnote>
  <w:footnote w:type="continuationSeparator" w:id="1">
    <w:p w:rsidR="00663393" w:rsidP="00347083" w14:paraId="16ACEB9A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388D" w:rsidP="00FB388D" w14:paraId="4E5829BE" w14:textId="23467794">
    <w:pPr>
      <w:pStyle w:val="Header"/>
      <w:jc w:val="right"/>
    </w:pPr>
    <w:r>
      <w:rPr>
        <w:noProof/>
        <w:u w:val="singl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4697095</wp:posOffset>
          </wp:positionH>
          <wp:positionV relativeFrom="paragraph">
            <wp:posOffset>-213360</wp:posOffset>
          </wp:positionV>
          <wp:extent cx="2464435" cy="920750"/>
          <wp:effectExtent l="0" t="0" r="0" b="0"/>
          <wp:wrapThrough wrapText="bothSides">
            <wp:wrapPolygon>
              <wp:start x="0" y="0"/>
              <wp:lineTo x="0" y="21004"/>
              <wp:lineTo x="21372" y="21004"/>
              <wp:lineTo x="21372" y="0"/>
              <wp:lineTo x="0" y="0"/>
            </wp:wrapPolygon>
          </wp:wrapThrough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6443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7C"/>
    <w:multiLevelType w:val="singleLevel"/>
    <w:tmpl w:val="5F64F1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587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FEA5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4EB1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E096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C6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906D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E6F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08B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7A6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8500739">
    <w:abstractNumId w:val="9"/>
  </w:num>
  <w:num w:numId="2" w16cid:durableId="1362903822">
    <w:abstractNumId w:val="7"/>
  </w:num>
  <w:num w:numId="3" w16cid:durableId="1489321287">
    <w:abstractNumId w:val="6"/>
  </w:num>
  <w:num w:numId="4" w16cid:durableId="1780947480">
    <w:abstractNumId w:val="5"/>
  </w:num>
  <w:num w:numId="5" w16cid:durableId="1800878902">
    <w:abstractNumId w:val="4"/>
  </w:num>
  <w:num w:numId="6" w16cid:durableId="2061126685">
    <w:abstractNumId w:val="8"/>
  </w:num>
  <w:num w:numId="7" w16cid:durableId="2109497798">
    <w:abstractNumId w:val="3"/>
  </w:num>
  <w:num w:numId="8" w16cid:durableId="671949553">
    <w:abstractNumId w:val="2"/>
  </w:num>
  <w:num w:numId="9" w16cid:durableId="11107271">
    <w:abstractNumId w:val="1"/>
  </w:num>
  <w:num w:numId="10" w16cid:durableId="192742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9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E9"/>
    <w:rsid w:val="00003D07"/>
    <w:rsid w:val="00006279"/>
    <w:rsid w:val="0000746D"/>
    <w:rsid w:val="000075CC"/>
    <w:rsid w:val="00023464"/>
    <w:rsid w:val="000259AE"/>
    <w:rsid w:val="0005487F"/>
    <w:rsid w:val="0005650D"/>
    <w:rsid w:val="00064E2D"/>
    <w:rsid w:val="00071E31"/>
    <w:rsid w:val="00083CCE"/>
    <w:rsid w:val="000840D0"/>
    <w:rsid w:val="00091018"/>
    <w:rsid w:val="000A39EE"/>
    <w:rsid w:val="000D026A"/>
    <w:rsid w:val="000E6E1A"/>
    <w:rsid w:val="000F78A4"/>
    <w:rsid w:val="00100F7F"/>
    <w:rsid w:val="001120EC"/>
    <w:rsid w:val="00113CE7"/>
    <w:rsid w:val="00114E9A"/>
    <w:rsid w:val="001211B4"/>
    <w:rsid w:val="00125AF3"/>
    <w:rsid w:val="001377F0"/>
    <w:rsid w:val="0014375E"/>
    <w:rsid w:val="001549AA"/>
    <w:rsid w:val="00156BEC"/>
    <w:rsid w:val="00166F8C"/>
    <w:rsid w:val="0018538A"/>
    <w:rsid w:val="001B14E9"/>
    <w:rsid w:val="001B1D58"/>
    <w:rsid w:val="001B3FDF"/>
    <w:rsid w:val="001B57D1"/>
    <w:rsid w:val="001C2C85"/>
    <w:rsid w:val="001C4322"/>
    <w:rsid w:val="001C602C"/>
    <w:rsid w:val="001C7F69"/>
    <w:rsid w:val="001D33C9"/>
    <w:rsid w:val="001D42E0"/>
    <w:rsid w:val="001D6158"/>
    <w:rsid w:val="001E13A2"/>
    <w:rsid w:val="001E3398"/>
    <w:rsid w:val="001E3A9B"/>
    <w:rsid w:val="001E5D86"/>
    <w:rsid w:val="001F378B"/>
    <w:rsid w:val="001F3BCC"/>
    <w:rsid w:val="001F403A"/>
    <w:rsid w:val="001F69AC"/>
    <w:rsid w:val="001F6BDB"/>
    <w:rsid w:val="00200430"/>
    <w:rsid w:val="00222601"/>
    <w:rsid w:val="00222CAD"/>
    <w:rsid w:val="00224F1D"/>
    <w:rsid w:val="00225C5F"/>
    <w:rsid w:val="0022730E"/>
    <w:rsid w:val="00240B2D"/>
    <w:rsid w:val="00241E37"/>
    <w:rsid w:val="0025435F"/>
    <w:rsid w:val="00265DBA"/>
    <w:rsid w:val="00273A9D"/>
    <w:rsid w:val="0028301E"/>
    <w:rsid w:val="00283975"/>
    <w:rsid w:val="002841AC"/>
    <w:rsid w:val="00287989"/>
    <w:rsid w:val="002F4E51"/>
    <w:rsid w:val="00300DEE"/>
    <w:rsid w:val="003010C1"/>
    <w:rsid w:val="00302D38"/>
    <w:rsid w:val="00305AF5"/>
    <w:rsid w:val="00320D2D"/>
    <w:rsid w:val="0032247E"/>
    <w:rsid w:val="003262CA"/>
    <w:rsid w:val="00335B7F"/>
    <w:rsid w:val="0033644E"/>
    <w:rsid w:val="00347083"/>
    <w:rsid w:val="0035252B"/>
    <w:rsid w:val="00367854"/>
    <w:rsid w:val="00375549"/>
    <w:rsid w:val="0039369D"/>
    <w:rsid w:val="00394525"/>
    <w:rsid w:val="0039464E"/>
    <w:rsid w:val="0039502A"/>
    <w:rsid w:val="003B4659"/>
    <w:rsid w:val="003D00E0"/>
    <w:rsid w:val="003D1A13"/>
    <w:rsid w:val="003D7B26"/>
    <w:rsid w:val="003F06B6"/>
    <w:rsid w:val="003F5E82"/>
    <w:rsid w:val="004065CB"/>
    <w:rsid w:val="00411827"/>
    <w:rsid w:val="0043459D"/>
    <w:rsid w:val="004407DB"/>
    <w:rsid w:val="004429E4"/>
    <w:rsid w:val="00445569"/>
    <w:rsid w:val="00450D6C"/>
    <w:rsid w:val="00451C37"/>
    <w:rsid w:val="004526AC"/>
    <w:rsid w:val="00456742"/>
    <w:rsid w:val="00463804"/>
    <w:rsid w:val="00464513"/>
    <w:rsid w:val="00484DF6"/>
    <w:rsid w:val="004913A9"/>
    <w:rsid w:val="004917CB"/>
    <w:rsid w:val="0049299F"/>
    <w:rsid w:val="00495973"/>
    <w:rsid w:val="004B4FA9"/>
    <w:rsid w:val="004C665B"/>
    <w:rsid w:val="004C7584"/>
    <w:rsid w:val="004F35D7"/>
    <w:rsid w:val="004F5A7E"/>
    <w:rsid w:val="004F5E5E"/>
    <w:rsid w:val="00500D5B"/>
    <w:rsid w:val="00505828"/>
    <w:rsid w:val="00510C3A"/>
    <w:rsid w:val="00513334"/>
    <w:rsid w:val="00525B01"/>
    <w:rsid w:val="00526C56"/>
    <w:rsid w:val="00531EBB"/>
    <w:rsid w:val="00551FDC"/>
    <w:rsid w:val="005549E9"/>
    <w:rsid w:val="00555768"/>
    <w:rsid w:val="00561AA8"/>
    <w:rsid w:val="00570CEE"/>
    <w:rsid w:val="005716DE"/>
    <w:rsid w:val="00573E20"/>
    <w:rsid w:val="00580736"/>
    <w:rsid w:val="0058113B"/>
    <w:rsid w:val="00585235"/>
    <w:rsid w:val="00592DB2"/>
    <w:rsid w:val="005B34EA"/>
    <w:rsid w:val="005C0C75"/>
    <w:rsid w:val="005C484C"/>
    <w:rsid w:val="005E44D8"/>
    <w:rsid w:val="005E6656"/>
    <w:rsid w:val="00612DF9"/>
    <w:rsid w:val="006168C3"/>
    <w:rsid w:val="00620792"/>
    <w:rsid w:val="006336A6"/>
    <w:rsid w:val="00636E8F"/>
    <w:rsid w:val="0064481C"/>
    <w:rsid w:val="006518D2"/>
    <w:rsid w:val="006552E9"/>
    <w:rsid w:val="006576F4"/>
    <w:rsid w:val="00663171"/>
    <w:rsid w:val="00663393"/>
    <w:rsid w:val="00674E01"/>
    <w:rsid w:val="006A1A3A"/>
    <w:rsid w:val="006B0FF7"/>
    <w:rsid w:val="006B5669"/>
    <w:rsid w:val="006B6C3D"/>
    <w:rsid w:val="006D2F33"/>
    <w:rsid w:val="006D3602"/>
    <w:rsid w:val="006E3AC9"/>
    <w:rsid w:val="006F2FB1"/>
    <w:rsid w:val="00707396"/>
    <w:rsid w:val="00727335"/>
    <w:rsid w:val="00736561"/>
    <w:rsid w:val="007404B4"/>
    <w:rsid w:val="007458A9"/>
    <w:rsid w:val="00747863"/>
    <w:rsid w:val="0075429A"/>
    <w:rsid w:val="00755544"/>
    <w:rsid w:val="00756D9F"/>
    <w:rsid w:val="007840E9"/>
    <w:rsid w:val="007909D4"/>
    <w:rsid w:val="00797D97"/>
    <w:rsid w:val="007C309B"/>
    <w:rsid w:val="007C44EA"/>
    <w:rsid w:val="007C6EF0"/>
    <w:rsid w:val="007D2B42"/>
    <w:rsid w:val="007E1173"/>
    <w:rsid w:val="007F2F64"/>
    <w:rsid w:val="00813FC3"/>
    <w:rsid w:val="00816F33"/>
    <w:rsid w:val="008215BA"/>
    <w:rsid w:val="00821CC5"/>
    <w:rsid w:val="00830A5D"/>
    <w:rsid w:val="008377FE"/>
    <w:rsid w:val="00844CBB"/>
    <w:rsid w:val="00851896"/>
    <w:rsid w:val="008519BF"/>
    <w:rsid w:val="008538C6"/>
    <w:rsid w:val="0085718A"/>
    <w:rsid w:val="00860E05"/>
    <w:rsid w:val="00873C58"/>
    <w:rsid w:val="00873D2C"/>
    <w:rsid w:val="008749F6"/>
    <w:rsid w:val="00881909"/>
    <w:rsid w:val="00892C8C"/>
    <w:rsid w:val="00893637"/>
    <w:rsid w:val="00896B5B"/>
    <w:rsid w:val="008B17EB"/>
    <w:rsid w:val="008B264A"/>
    <w:rsid w:val="008C2BBA"/>
    <w:rsid w:val="008C382B"/>
    <w:rsid w:val="008C7F88"/>
    <w:rsid w:val="008D559B"/>
    <w:rsid w:val="008F0A30"/>
    <w:rsid w:val="008F5097"/>
    <w:rsid w:val="00900144"/>
    <w:rsid w:val="00912207"/>
    <w:rsid w:val="00922541"/>
    <w:rsid w:val="00926E6D"/>
    <w:rsid w:val="00930237"/>
    <w:rsid w:val="00940A7F"/>
    <w:rsid w:val="009414AF"/>
    <w:rsid w:val="00954569"/>
    <w:rsid w:val="009630B1"/>
    <w:rsid w:val="00965012"/>
    <w:rsid w:val="00993CD4"/>
    <w:rsid w:val="0099799C"/>
    <w:rsid w:val="009A0FB2"/>
    <w:rsid w:val="009A142E"/>
    <w:rsid w:val="009A212B"/>
    <w:rsid w:val="009B5727"/>
    <w:rsid w:val="009C6811"/>
    <w:rsid w:val="009C6D7D"/>
    <w:rsid w:val="009D0703"/>
    <w:rsid w:val="009D4BC2"/>
    <w:rsid w:val="009E05D9"/>
    <w:rsid w:val="009E0886"/>
    <w:rsid w:val="009E5001"/>
    <w:rsid w:val="009E569A"/>
    <w:rsid w:val="009E7658"/>
    <w:rsid w:val="009F2413"/>
    <w:rsid w:val="009F64E9"/>
    <w:rsid w:val="00A0094A"/>
    <w:rsid w:val="00A05375"/>
    <w:rsid w:val="00A12D0F"/>
    <w:rsid w:val="00A21FA3"/>
    <w:rsid w:val="00A2414B"/>
    <w:rsid w:val="00A25E48"/>
    <w:rsid w:val="00A33368"/>
    <w:rsid w:val="00A515A0"/>
    <w:rsid w:val="00A71183"/>
    <w:rsid w:val="00A73F3A"/>
    <w:rsid w:val="00A802C0"/>
    <w:rsid w:val="00A80468"/>
    <w:rsid w:val="00A8501B"/>
    <w:rsid w:val="00A90979"/>
    <w:rsid w:val="00A90AC2"/>
    <w:rsid w:val="00A97E2A"/>
    <w:rsid w:val="00AA614E"/>
    <w:rsid w:val="00AA6946"/>
    <w:rsid w:val="00AA722B"/>
    <w:rsid w:val="00AC2637"/>
    <w:rsid w:val="00AE2A3A"/>
    <w:rsid w:val="00AE7D07"/>
    <w:rsid w:val="00B0293A"/>
    <w:rsid w:val="00B05AE8"/>
    <w:rsid w:val="00B0742A"/>
    <w:rsid w:val="00B1059B"/>
    <w:rsid w:val="00B118A1"/>
    <w:rsid w:val="00B161DF"/>
    <w:rsid w:val="00B16C2E"/>
    <w:rsid w:val="00B218D1"/>
    <w:rsid w:val="00B47D09"/>
    <w:rsid w:val="00B6074D"/>
    <w:rsid w:val="00B72036"/>
    <w:rsid w:val="00B7524C"/>
    <w:rsid w:val="00B8032C"/>
    <w:rsid w:val="00B820BD"/>
    <w:rsid w:val="00B828CB"/>
    <w:rsid w:val="00B85ED0"/>
    <w:rsid w:val="00B90F4B"/>
    <w:rsid w:val="00B92D9C"/>
    <w:rsid w:val="00BA5D80"/>
    <w:rsid w:val="00BD0E98"/>
    <w:rsid w:val="00BD32F6"/>
    <w:rsid w:val="00BF03F6"/>
    <w:rsid w:val="00BF173B"/>
    <w:rsid w:val="00BF3AE2"/>
    <w:rsid w:val="00BF3DC1"/>
    <w:rsid w:val="00C0421B"/>
    <w:rsid w:val="00C05475"/>
    <w:rsid w:val="00C12A18"/>
    <w:rsid w:val="00C20619"/>
    <w:rsid w:val="00C23684"/>
    <w:rsid w:val="00C257F4"/>
    <w:rsid w:val="00C329A5"/>
    <w:rsid w:val="00C331BA"/>
    <w:rsid w:val="00C3618E"/>
    <w:rsid w:val="00C4771B"/>
    <w:rsid w:val="00C606C4"/>
    <w:rsid w:val="00C67394"/>
    <w:rsid w:val="00C7036F"/>
    <w:rsid w:val="00C823FD"/>
    <w:rsid w:val="00C936A5"/>
    <w:rsid w:val="00CA1635"/>
    <w:rsid w:val="00CB0EFF"/>
    <w:rsid w:val="00CD0A21"/>
    <w:rsid w:val="00CF6569"/>
    <w:rsid w:val="00D00469"/>
    <w:rsid w:val="00D07894"/>
    <w:rsid w:val="00D07BB8"/>
    <w:rsid w:val="00D12631"/>
    <w:rsid w:val="00D14071"/>
    <w:rsid w:val="00D150D7"/>
    <w:rsid w:val="00D20F5D"/>
    <w:rsid w:val="00D42FDB"/>
    <w:rsid w:val="00D432B8"/>
    <w:rsid w:val="00D55FEC"/>
    <w:rsid w:val="00D610A6"/>
    <w:rsid w:val="00D618F5"/>
    <w:rsid w:val="00D63B29"/>
    <w:rsid w:val="00D65527"/>
    <w:rsid w:val="00D766C6"/>
    <w:rsid w:val="00D833B4"/>
    <w:rsid w:val="00D91795"/>
    <w:rsid w:val="00DA264F"/>
    <w:rsid w:val="00DB6724"/>
    <w:rsid w:val="00DB7B93"/>
    <w:rsid w:val="00DC3427"/>
    <w:rsid w:val="00DE4018"/>
    <w:rsid w:val="00DE6D30"/>
    <w:rsid w:val="00DF1338"/>
    <w:rsid w:val="00DF5FA1"/>
    <w:rsid w:val="00E05B45"/>
    <w:rsid w:val="00E07F0A"/>
    <w:rsid w:val="00E11EDC"/>
    <w:rsid w:val="00E12633"/>
    <w:rsid w:val="00E1721B"/>
    <w:rsid w:val="00E226AC"/>
    <w:rsid w:val="00E35841"/>
    <w:rsid w:val="00E50390"/>
    <w:rsid w:val="00E51061"/>
    <w:rsid w:val="00E53349"/>
    <w:rsid w:val="00E536D7"/>
    <w:rsid w:val="00E60B49"/>
    <w:rsid w:val="00E64A60"/>
    <w:rsid w:val="00E72D7C"/>
    <w:rsid w:val="00E84768"/>
    <w:rsid w:val="00E87541"/>
    <w:rsid w:val="00E87EB0"/>
    <w:rsid w:val="00E910AC"/>
    <w:rsid w:val="00EA0FBC"/>
    <w:rsid w:val="00EA743F"/>
    <w:rsid w:val="00EC620F"/>
    <w:rsid w:val="00ED0795"/>
    <w:rsid w:val="00ED317B"/>
    <w:rsid w:val="00EF6738"/>
    <w:rsid w:val="00EF72E8"/>
    <w:rsid w:val="00F149A9"/>
    <w:rsid w:val="00F2672D"/>
    <w:rsid w:val="00F5089C"/>
    <w:rsid w:val="00F572EB"/>
    <w:rsid w:val="00F70000"/>
    <w:rsid w:val="00F73900"/>
    <w:rsid w:val="00F81FAA"/>
    <w:rsid w:val="00FA0189"/>
    <w:rsid w:val="00FA3A88"/>
    <w:rsid w:val="00FA4CD4"/>
    <w:rsid w:val="00FA4F0B"/>
    <w:rsid w:val="00FB1604"/>
    <w:rsid w:val="00FB388D"/>
    <w:rsid w:val="00FE1483"/>
    <w:rsid w:val="00FF6F9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8078146"/>
  <w15:docId w15:val="{C71305A1-E0E5-4132-AE8D-831E01AB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4A60"/>
    <w:pPr>
      <w:spacing w:before="40" w:after="20" w:line="240" w:lineRule="auto"/>
    </w:pPr>
    <w:rPr>
      <w:color w:val="365F91" w:themeColor="accent1" w:themeShade="BF"/>
      <w:sz w:val="19"/>
    </w:rPr>
  </w:style>
  <w:style w:type="paragraph" w:styleId="Heading1">
    <w:name w:val="heading 1"/>
    <w:basedOn w:val="Normal"/>
    <w:link w:val="Heading1Char"/>
    <w:uiPriority w:val="9"/>
    <w:qFormat/>
    <w:rsid w:val="004B4FA9"/>
    <w:pPr>
      <w:keepNext/>
      <w:keepLines/>
      <w:spacing w:before="0" w:after="12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B4FA9"/>
    <w:pPr>
      <w:keepNext/>
      <w:keepLines/>
      <w:spacing w:after="0"/>
      <w:contextualSpacing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8A9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EB0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EB0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8A9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EB0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8A9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8A9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7EB0"/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00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0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B4F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E50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lumnHeadings">
    <w:name w:val="Column Headings"/>
    <w:basedOn w:val="Normal"/>
    <w:uiPriority w:val="10"/>
    <w:qFormat/>
    <w:rsid w:val="00B1059B"/>
    <w:pPr>
      <w:jc w:val="center"/>
    </w:pPr>
    <w:rPr>
      <w:b/>
      <w:smallCaps/>
      <w:color w:val="FFFFFF" w:themeColor="background1"/>
      <w:sz w:val="22"/>
    </w:rPr>
  </w:style>
  <w:style w:type="paragraph" w:styleId="Header">
    <w:name w:val="header"/>
    <w:basedOn w:val="Normal"/>
    <w:link w:val="HeaderChar"/>
    <w:uiPriority w:val="99"/>
    <w:unhideWhenUsed/>
    <w:rsid w:val="0034708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47083"/>
    <w:rPr>
      <w:color w:val="365F91" w:themeColor="accent1" w:themeShade="BF"/>
      <w:sz w:val="19"/>
    </w:rPr>
  </w:style>
  <w:style w:type="paragraph" w:styleId="Footer">
    <w:name w:val="footer"/>
    <w:basedOn w:val="Normal"/>
    <w:link w:val="FooterChar"/>
    <w:uiPriority w:val="99"/>
    <w:unhideWhenUsed/>
    <w:rsid w:val="0034708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47083"/>
    <w:rPr>
      <w:color w:val="365F91" w:themeColor="accent1" w:themeShade="BF"/>
      <w:sz w:val="19"/>
    </w:rPr>
  </w:style>
  <w:style w:type="paragraph" w:customStyle="1" w:styleId="Dates">
    <w:name w:val="Dates"/>
    <w:basedOn w:val="Normal"/>
    <w:uiPriority w:val="10"/>
    <w:qFormat/>
    <w:rsid w:val="00FA0189"/>
    <w:pPr>
      <w:jc w:val="right"/>
    </w:pPr>
  </w:style>
  <w:style w:type="paragraph" w:customStyle="1" w:styleId="Lines">
    <w:name w:val="Lines"/>
    <w:basedOn w:val="Normal"/>
    <w:uiPriority w:val="10"/>
    <w:qFormat/>
    <w:rsid w:val="00585235"/>
    <w:pPr>
      <w:pBdr>
        <w:bottom w:val="single" w:sz="2" w:space="1" w:color="244061" w:themeColor="accent1" w:themeShade="80"/>
      </w:pBdr>
    </w:pPr>
  </w:style>
  <w:style w:type="table" w:customStyle="1" w:styleId="Content">
    <w:name w:val="Content"/>
    <w:basedOn w:val="TableNormal"/>
    <w:uiPriority w:val="99"/>
    <w:rsid w:val="00A73F3A"/>
    <w:pPr>
      <w:spacing w:after="0" w:line="240" w:lineRule="auto"/>
    </w:pPr>
    <w:tblPr>
      <w:tblStyleColBandSize w:val="1"/>
    </w:tblPr>
    <w:tblStylePr w:type="band2Vert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unhideWhenUsed/>
    <w:rsid w:val="00222601"/>
    <w:pPr>
      <w:numPr>
        <w:ilvl w:val="1"/>
      </w:numPr>
      <w:spacing w:before="0" w:after="0"/>
    </w:pPr>
    <w:rPr>
      <w:rFonts w:eastAsiaTheme="minorEastAsia"/>
      <w:color w:val="595959" w:themeColor="text1" w:themeTint="A6"/>
    </w:rPr>
  </w:style>
  <w:style w:type="character" w:customStyle="1" w:styleId="SubtitleChar">
    <w:name w:val="Subtitle Char"/>
    <w:basedOn w:val="DefaultParagraphFont"/>
    <w:link w:val="Subtitle"/>
    <w:uiPriority w:val="11"/>
    <w:rsid w:val="004B4FA9"/>
    <w:rPr>
      <w:rFonts w:eastAsiaTheme="minorEastAsia"/>
      <w:color w:val="595959" w:themeColor="text1" w:themeTint="A6"/>
      <w:sz w:val="19"/>
    </w:rPr>
  </w:style>
  <w:style w:type="table" w:styleId="GridTable1LightAccent5">
    <w:name w:val="Grid Table 1 Light Accent 5"/>
    <w:basedOn w:val="TableNormal"/>
    <w:uiPriority w:val="46"/>
    <w:rsid w:val="001B57D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4B4F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EB0"/>
    <w:rPr>
      <w:rFonts w:asciiTheme="majorHAnsi" w:eastAsiaTheme="majorEastAsia" w:hAnsiTheme="majorHAnsi" w:cstheme="majorBidi"/>
      <w:i/>
      <w:iCs/>
      <w:color w:val="365F91" w:themeColor="accent1" w:themeShade="BF"/>
      <w:sz w:val="1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EB0"/>
    <w:rPr>
      <w:rFonts w:asciiTheme="majorHAnsi" w:eastAsiaTheme="majorEastAsia" w:hAnsiTheme="majorHAnsi" w:cstheme="majorBidi"/>
      <w:color w:val="365F91" w:themeColor="accent1" w:themeShade="BF"/>
      <w:sz w:val="1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EB0"/>
    <w:rPr>
      <w:rFonts w:asciiTheme="majorHAnsi" w:eastAsiaTheme="majorEastAsia" w:hAnsiTheme="majorHAnsi" w:cstheme="majorBidi"/>
      <w:i/>
      <w:iCs/>
      <w:color w:val="243F60" w:themeColor="accent1" w:themeShade="7F"/>
      <w:sz w:val="19"/>
    </w:rPr>
  </w:style>
  <w:style w:type="character" w:styleId="IntenseEmphasis">
    <w:name w:val="Intense Emphasis"/>
    <w:basedOn w:val="DefaultParagraphFont"/>
    <w:uiPriority w:val="21"/>
    <w:unhideWhenUsed/>
    <w:rsid w:val="00E87EB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E87E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FA9"/>
    <w:rPr>
      <w:i/>
      <w:iCs/>
      <w:color w:val="365F91" w:themeColor="accent1" w:themeShade="BF"/>
      <w:sz w:val="19"/>
    </w:rPr>
  </w:style>
  <w:style w:type="character" w:styleId="IntenseReference">
    <w:name w:val="Intense Reference"/>
    <w:basedOn w:val="DefaultParagraphFont"/>
    <w:uiPriority w:val="32"/>
    <w:unhideWhenUsed/>
    <w:rsid w:val="00E87EB0"/>
    <w:rPr>
      <w:b/>
      <w:bCs/>
      <w:caps w:val="0"/>
      <w:smallCaps/>
      <w:color w:val="365F91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E87EB0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/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87EB0"/>
    <w:rPr>
      <w:color w:val="595959" w:themeColor="text1" w:themeTint="A6"/>
      <w:shd w:val="clear" w:color="auto" w:fill="E6E6E6"/>
    </w:rPr>
  </w:style>
  <w:style w:type="character" w:styleId="BookTitle">
    <w:name w:val="Book Title"/>
    <w:basedOn w:val="DefaultParagraphFont"/>
    <w:uiPriority w:val="33"/>
    <w:unhideWhenUsed/>
    <w:rsid w:val="007458A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58A9"/>
    <w:pPr>
      <w:spacing w:before="0"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unhideWhenUsed/>
    <w:rsid w:val="007458A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8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8A9"/>
    <w:rPr>
      <w:rFonts w:asciiTheme="majorHAnsi" w:eastAsiaTheme="majorEastAsia" w:hAnsiTheme="majorHAnsi" w:cstheme="majorBidi"/>
      <w:color w:val="243F60" w:themeColor="accent1" w:themeShade="7F"/>
      <w:sz w:val="1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8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8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unhideWhenUsed/>
    <w:rsid w:val="007458A9"/>
    <w:pPr>
      <w:ind w:left="720"/>
      <w:contextualSpacing/>
    </w:pPr>
  </w:style>
  <w:style w:type="paragraph" w:styleId="NoSpacing">
    <w:name w:val="No Spacing"/>
    <w:uiPriority w:val="10"/>
    <w:unhideWhenUsed/>
    <w:rsid w:val="007458A9"/>
    <w:pPr>
      <w:spacing w:after="0" w:line="240" w:lineRule="auto"/>
    </w:pPr>
    <w:rPr>
      <w:color w:val="365F91" w:themeColor="accent1" w:themeShade="BF"/>
      <w:sz w:val="19"/>
    </w:rPr>
  </w:style>
  <w:style w:type="paragraph" w:styleId="Quote">
    <w:name w:val="Quote"/>
    <w:basedOn w:val="Normal"/>
    <w:next w:val="Normal"/>
    <w:link w:val="QuoteChar"/>
    <w:uiPriority w:val="29"/>
    <w:unhideWhenUsed/>
    <w:rsid w:val="007458A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FA9"/>
    <w:rPr>
      <w:i/>
      <w:iCs/>
      <w:color w:val="404040" w:themeColor="text1" w:themeTint="BF"/>
      <w:sz w:val="19"/>
    </w:rPr>
  </w:style>
  <w:style w:type="character" w:styleId="Strong">
    <w:name w:val="Strong"/>
    <w:basedOn w:val="DefaultParagraphFont"/>
    <w:uiPriority w:val="22"/>
    <w:unhideWhenUsed/>
    <w:rsid w:val="007458A9"/>
    <w:rPr>
      <w:b/>
      <w:bCs/>
    </w:rPr>
  </w:style>
  <w:style w:type="character" w:styleId="SubtleEmphasis">
    <w:name w:val="Subtle Emphasis"/>
    <w:basedOn w:val="DefaultParagraphFont"/>
    <w:uiPriority w:val="19"/>
    <w:unhideWhenUsed/>
    <w:rsid w:val="007458A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unhideWhenUsed/>
    <w:rsid w:val="007458A9"/>
    <w:rPr>
      <w:smallCaps/>
      <w:color w:val="5A5A5A" w:themeColor="text1" w:themeTint="A5"/>
    </w:rPr>
  </w:style>
  <w:style w:type="paragraph" w:styleId="Title">
    <w:name w:val="Title"/>
    <w:basedOn w:val="Normal"/>
    <w:link w:val="TitleChar"/>
    <w:uiPriority w:val="10"/>
    <w:qFormat/>
    <w:rsid w:val="004B4FA9"/>
    <w:pPr>
      <w:spacing w:before="0"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58A9"/>
    <w:pPr>
      <w:spacing w:before="240" w:after="0"/>
      <w:outlineLvl w:val="9"/>
    </w:pPr>
    <w:rPr>
      <w:b w:val="0"/>
      <w:b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b327\AppData\Roaming\Microsoft\Templates\Fiscal%20year%20calendar%20with%20room%20for%20not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Fiscal year calendar with room for notes.dotx</Template>
  <TotalTime>1</TotalTime>
  <Pages>1</Pages>
  <Words>253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Bertrand, Terry</dc:creator>
  <cp:lastModifiedBy>Meyers, Claudia</cp:lastModifiedBy>
  <cp:revision>2</cp:revision>
  <dcterms:created xsi:type="dcterms:W3CDTF">2024-02-22T17:31:00Z</dcterms:created>
  <dcterms:modified xsi:type="dcterms:W3CDTF">2024-02-22T17:31:00Z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s">
    <vt:lpwstr>95;#zwd120;#448;#zwd140;#79;#tpl120</vt:lpwstr>
  </property>
  <property fmtid="{D5CDD505-2E9C-101B-9397-08002B2CF9AE}" pid="3" name="APTrustLevel">
    <vt:r8>1</vt:r8>
  </property>
  <property fmtid="{D5CDD505-2E9C-101B-9397-08002B2CF9AE}" pid="4" name="ContentTypeId">
    <vt:lpwstr>0x010100AA3F7D94069FF64A86F7DFF56D60E3BE</vt:lpwstr>
  </property>
  <property fmtid="{D5CDD505-2E9C-101B-9397-08002B2CF9AE}" pid="5" name="ImageGenCounter">
    <vt:lpwstr>0</vt:lpwstr>
  </property>
  <property fmtid="{D5CDD505-2E9C-101B-9397-08002B2CF9AE}" pid="6" name="ImageGenStatus">
    <vt:lpwstr>0</vt:lpwstr>
  </property>
  <property fmtid="{D5CDD505-2E9C-101B-9397-08002B2CF9AE}" pid="7" name="PolicheckCounter">
    <vt:lpwstr>0</vt:lpwstr>
  </property>
  <property fmtid="{D5CDD505-2E9C-101B-9397-08002B2CF9AE}" pid="8" name="PolicheckStatus">
    <vt:lpwstr>0</vt:lpwstr>
  </property>
  <property fmtid="{D5CDD505-2E9C-101B-9397-08002B2CF9AE}" pid="9" name="ViolationReportStatus">
    <vt:lpwstr>None</vt:lpwstr>
  </property>
</Properties>
</file>